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38438" w14:textId="77777777" w:rsidR="000F37B7" w:rsidRDefault="000F37B7" w:rsidP="000F37B7">
      <w:r>
        <w:rPr>
          <w:u w:val="single"/>
        </w:rPr>
        <w:t>Ralph BRAYN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53442C7D" w14:textId="77777777" w:rsidR="000F37B7" w:rsidRDefault="000F37B7" w:rsidP="000F37B7"/>
    <w:p w14:paraId="796B9092" w14:textId="77777777" w:rsidR="000F37B7" w:rsidRDefault="000F37B7" w:rsidP="000F37B7"/>
    <w:p w14:paraId="2E963716" w14:textId="77777777" w:rsidR="000F37B7" w:rsidRDefault="000F37B7" w:rsidP="000F37B7">
      <w:r>
        <w:tab/>
        <w:t>1475</w:t>
      </w:r>
      <w:r>
        <w:tab/>
        <w:t xml:space="preserve">He gave 6s 8d to the use of Bunbury and one large oak to the </w:t>
      </w:r>
      <w:proofErr w:type="gramStart"/>
      <w:r>
        <w:t>work</w:t>
      </w:r>
      <w:proofErr w:type="gramEnd"/>
    </w:p>
    <w:p w14:paraId="53CC1F2F" w14:textId="77777777" w:rsidR="000F37B7" w:rsidRDefault="000F37B7" w:rsidP="000F37B7">
      <w:r>
        <w:tab/>
      </w:r>
      <w:r>
        <w:tab/>
        <w:t xml:space="preserve">of </w:t>
      </w:r>
      <w:proofErr w:type="spellStart"/>
      <w:proofErr w:type="gramStart"/>
      <w:r>
        <w:t>St.John</w:t>
      </w:r>
      <w:proofErr w:type="spellEnd"/>
      <w:proofErr w:type="gramEnd"/>
      <w:r>
        <w:t>, Chester.</w:t>
      </w:r>
    </w:p>
    <w:p w14:paraId="58D51FE5" w14:textId="77777777" w:rsidR="000F37B7" w:rsidRDefault="000F37B7" w:rsidP="000F37B7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03357B86" w14:textId="77777777" w:rsidR="000F37B7" w:rsidRDefault="000F37B7" w:rsidP="000F37B7">
      <w:pPr>
        <w:ind w:left="720" w:firstLine="720"/>
      </w:pPr>
      <w:r>
        <w:t>pub. The Cheshire Community Council, 1971, p.78)</w:t>
      </w:r>
    </w:p>
    <w:p w14:paraId="35D0634D" w14:textId="77777777" w:rsidR="000F37B7" w:rsidRDefault="000F37B7" w:rsidP="000F37B7"/>
    <w:p w14:paraId="167E4D7B" w14:textId="77777777" w:rsidR="000F37B7" w:rsidRDefault="000F37B7" w:rsidP="000F37B7"/>
    <w:p w14:paraId="066F1D43" w14:textId="77777777" w:rsidR="000F37B7" w:rsidRDefault="000F37B7" w:rsidP="000F37B7">
      <w:r>
        <w:t>15 April 2023</w:t>
      </w:r>
    </w:p>
    <w:p w14:paraId="790E6C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37CF9" w14:textId="77777777" w:rsidR="000F37B7" w:rsidRDefault="000F37B7" w:rsidP="009139A6">
      <w:r>
        <w:separator/>
      </w:r>
    </w:p>
  </w:endnote>
  <w:endnote w:type="continuationSeparator" w:id="0">
    <w:p w14:paraId="5088D26F" w14:textId="77777777" w:rsidR="000F37B7" w:rsidRDefault="000F37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ED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D4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EA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9F4D7" w14:textId="77777777" w:rsidR="000F37B7" w:rsidRDefault="000F37B7" w:rsidP="009139A6">
      <w:r>
        <w:separator/>
      </w:r>
    </w:p>
  </w:footnote>
  <w:footnote w:type="continuationSeparator" w:id="0">
    <w:p w14:paraId="049E9443" w14:textId="77777777" w:rsidR="000F37B7" w:rsidRDefault="000F37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F5A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13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1DE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B7"/>
    <w:rsid w:val="000666E0"/>
    <w:rsid w:val="000F37B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390A3"/>
  <w15:chartTrackingRefBased/>
  <w15:docId w15:val="{8B0358DA-B9EF-47BD-8F03-1B2724DB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7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2023-08-04T20:30:00Z</dcterms:created>
  <dcterms:modified xsi:type="dcterms:W3CDTF">2023-08-04T20:30:00Z</dcterms:modified>
</cp:coreProperties>
</file>