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34BD33" w14:textId="77777777" w:rsidR="00C4384B" w:rsidRDefault="00C4384B" w:rsidP="00C4384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Nicholas BRAYN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fl.1436)</w:t>
      </w:r>
    </w:p>
    <w:p w14:paraId="474AF850" w14:textId="77777777" w:rsidR="00C4384B" w:rsidRDefault="00C4384B" w:rsidP="00C4384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224E40A" w14:textId="77777777" w:rsidR="00C4384B" w:rsidRDefault="00C4384B" w:rsidP="00C4384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C4D1857" w14:textId="77777777" w:rsidR="00C4384B" w:rsidRDefault="00C4384B" w:rsidP="00C4384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Apr.1436</w:t>
      </w:r>
      <w:r>
        <w:rPr>
          <w:rFonts w:ascii="Times New Roman" w:hAnsi="Times New Roman" w:cs="Times New Roman"/>
          <w:sz w:val="24"/>
          <w:szCs w:val="24"/>
        </w:rPr>
        <w:tab/>
        <w:t>He was a witness when John Lyon of Canterbury(q.v.) released his right and</w:t>
      </w:r>
    </w:p>
    <w:p w14:paraId="34ABB11A" w14:textId="77777777" w:rsidR="00C4384B" w:rsidRDefault="00C4384B" w:rsidP="00C4384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title in a messuage in Wyke, Kent, to John Sander of Wyke(q.v.).</w:t>
      </w:r>
    </w:p>
    <w:p w14:paraId="39B5F0B6" w14:textId="77777777" w:rsidR="00C4384B" w:rsidRDefault="00C4384B" w:rsidP="00C4384B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(“</w:t>
      </w:r>
      <w:proofErr w:type="spellStart"/>
      <w:r>
        <w:rPr>
          <w:rFonts w:ascii="Times New Roman" w:hAnsi="Times New Roman" w:cs="Times New Roman"/>
          <w:sz w:val="24"/>
          <w:szCs w:val="24"/>
        </w:rPr>
        <w:t>Archaelogia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Cantiana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” vol.25, pub 1902 by Kent Archaeological Society </w:t>
      </w:r>
    </w:p>
    <w:p w14:paraId="13E04DC9" w14:textId="77777777" w:rsidR="00C4384B" w:rsidRDefault="00C4384B" w:rsidP="00C4384B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p.262)</w:t>
      </w:r>
    </w:p>
    <w:p w14:paraId="1F14DF6E" w14:textId="77777777" w:rsidR="00C4384B" w:rsidRDefault="00C4384B" w:rsidP="00C4384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ECC3668" w14:textId="77777777" w:rsidR="00C4384B" w:rsidRDefault="00C4384B" w:rsidP="00C4384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B501D80" w14:textId="77777777" w:rsidR="00C4384B" w:rsidRDefault="00C4384B" w:rsidP="00C4384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April 2022</w:t>
      </w:r>
    </w:p>
    <w:p w14:paraId="369A52A3" w14:textId="4B88C317" w:rsidR="00C4384B" w:rsidRPr="00C4384B" w:rsidRDefault="00C4384B" w:rsidP="00C4384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EC84CBC" w14:textId="635B8D24" w:rsidR="00C4384B" w:rsidRPr="00C4384B" w:rsidRDefault="00C4384B" w:rsidP="00C5008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7023D09" w14:textId="1B24FC35" w:rsidR="00C50087" w:rsidRPr="00C50087" w:rsidRDefault="00C50087" w:rsidP="00C5008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D5D3819" w14:textId="3A7ED6CF" w:rsidR="003B647E" w:rsidRPr="003B647E" w:rsidRDefault="003B647E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3B647E" w:rsidRPr="003B647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02242F" w14:textId="77777777" w:rsidR="003B647E" w:rsidRDefault="003B647E" w:rsidP="009139A6">
      <w:r>
        <w:separator/>
      </w:r>
    </w:p>
  </w:endnote>
  <w:endnote w:type="continuationSeparator" w:id="0">
    <w:p w14:paraId="08511690" w14:textId="77777777" w:rsidR="003B647E" w:rsidRDefault="003B647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950F3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D6DEC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6F667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8F5AB6" w14:textId="77777777" w:rsidR="003B647E" w:rsidRDefault="003B647E" w:rsidP="009139A6">
      <w:r>
        <w:separator/>
      </w:r>
    </w:p>
  </w:footnote>
  <w:footnote w:type="continuationSeparator" w:id="0">
    <w:p w14:paraId="3C492616" w14:textId="77777777" w:rsidR="003B647E" w:rsidRDefault="003B647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7BDA4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713BF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50735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47E"/>
    <w:rsid w:val="000666E0"/>
    <w:rsid w:val="001435F2"/>
    <w:rsid w:val="002510B7"/>
    <w:rsid w:val="003B647E"/>
    <w:rsid w:val="005C130B"/>
    <w:rsid w:val="00826F5C"/>
    <w:rsid w:val="009139A6"/>
    <w:rsid w:val="009448BB"/>
    <w:rsid w:val="00A3176C"/>
    <w:rsid w:val="00AE65F8"/>
    <w:rsid w:val="00BA00AB"/>
    <w:rsid w:val="00C4384B"/>
    <w:rsid w:val="00C50087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2EB10B"/>
  <w15:chartTrackingRefBased/>
  <w15:docId w15:val="{E753FFD7-B947-4456-81B1-60DEE47BD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16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2022-04-23T21:32:00Z</dcterms:created>
  <dcterms:modified xsi:type="dcterms:W3CDTF">2022-04-23T21:51:00Z</dcterms:modified>
</cp:coreProperties>
</file>