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017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BRAYMONGER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F0177D" w:rsidRDefault="00F017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F0177D" w:rsidRDefault="00F017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77D" w:rsidRDefault="00F017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77D" w:rsidRDefault="00F017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p.208)</w:t>
      </w:r>
    </w:p>
    <w:p w:rsidR="00F0177D" w:rsidRDefault="00F017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77D" w:rsidRDefault="00F017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77D" w:rsidRPr="00F0177D" w:rsidRDefault="00F017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2015</w:t>
      </w:r>
      <w:bookmarkStart w:id="0" w:name="_GoBack"/>
      <w:bookmarkEnd w:id="0"/>
    </w:p>
    <w:sectPr w:rsidR="00F0177D" w:rsidRPr="00F017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77D" w:rsidRDefault="00F0177D" w:rsidP="00564E3C">
      <w:pPr>
        <w:spacing w:after="0" w:line="240" w:lineRule="auto"/>
      </w:pPr>
      <w:r>
        <w:separator/>
      </w:r>
    </w:p>
  </w:endnote>
  <w:endnote w:type="continuationSeparator" w:id="0">
    <w:p w:rsidR="00F0177D" w:rsidRDefault="00F0177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0177D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77D" w:rsidRDefault="00F0177D" w:rsidP="00564E3C">
      <w:pPr>
        <w:spacing w:after="0" w:line="240" w:lineRule="auto"/>
      </w:pPr>
      <w:r>
        <w:separator/>
      </w:r>
    </w:p>
  </w:footnote>
  <w:footnote w:type="continuationSeparator" w:id="0">
    <w:p w:rsidR="00F0177D" w:rsidRDefault="00F0177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77D"/>
    <w:rsid w:val="00372DC6"/>
    <w:rsid w:val="00564E3C"/>
    <w:rsid w:val="0064591D"/>
    <w:rsid w:val="00DD5B8A"/>
    <w:rsid w:val="00EB41B8"/>
    <w:rsid w:val="00F0177D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17D4F"/>
  <w15:chartTrackingRefBased/>
  <w15:docId w15:val="{8EBC461D-7012-40D8-BA38-23EC6F85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2015-12-19T15:24:00Z</dcterms:created>
  <dcterms:modified xsi:type="dcterms:W3CDTF">2015-12-19T15:25:00Z</dcterms:modified>
</cp:coreProperties>
</file>