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5BC0A" w14:textId="77777777" w:rsidR="00B154B1" w:rsidRDefault="00B154B1" w:rsidP="00B15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BRAYLES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fl.1475)</w:t>
      </w:r>
    </w:p>
    <w:p w14:paraId="3A6BC518" w14:textId="77777777" w:rsidR="00B154B1" w:rsidRDefault="00B154B1" w:rsidP="00B154B1">
      <w:pPr>
        <w:pStyle w:val="NoSpacing"/>
        <w:rPr>
          <w:rFonts w:cs="Times New Roman"/>
          <w:szCs w:val="24"/>
        </w:rPr>
      </w:pPr>
    </w:p>
    <w:p w14:paraId="5374EE0D" w14:textId="77777777" w:rsidR="00B154B1" w:rsidRDefault="00B154B1" w:rsidP="00B154B1">
      <w:pPr>
        <w:pStyle w:val="NoSpacing"/>
        <w:rPr>
          <w:rFonts w:cs="Times New Roman"/>
          <w:szCs w:val="24"/>
        </w:rPr>
      </w:pPr>
    </w:p>
    <w:p w14:paraId="47DD5BBD" w14:textId="77777777" w:rsidR="00B154B1" w:rsidRDefault="00B154B1" w:rsidP="00B15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Feb.1475</w:t>
      </w:r>
      <w:r>
        <w:rPr>
          <w:rFonts w:cs="Times New Roman"/>
          <w:szCs w:val="24"/>
        </w:rPr>
        <w:tab/>
        <w:t>He and Richard Veer(q.v.) were commissioned to levy and collect in the</w:t>
      </w:r>
    </w:p>
    <w:p w14:paraId="12153489" w14:textId="77777777" w:rsidR="00B154B1" w:rsidRDefault="00B154B1" w:rsidP="00B15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port of Sandwich all adjacent ports and places the customs on wools,</w:t>
      </w:r>
    </w:p>
    <w:p w14:paraId="528D1B33" w14:textId="77777777" w:rsidR="00B154B1" w:rsidRDefault="00B154B1" w:rsidP="00B15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hides and </w:t>
      </w:r>
      <w:proofErr w:type="gramStart"/>
      <w:r>
        <w:rPr>
          <w:rFonts w:cs="Times New Roman"/>
          <w:szCs w:val="24"/>
        </w:rPr>
        <w:t>wool-fells</w:t>
      </w:r>
      <w:proofErr w:type="gramEnd"/>
      <w:r>
        <w:rPr>
          <w:rFonts w:cs="Times New Roman"/>
          <w:szCs w:val="24"/>
        </w:rPr>
        <w:t>.    (C.F.R. 1430-37 p.219)</w:t>
      </w:r>
    </w:p>
    <w:p w14:paraId="0A594C8C" w14:textId="77777777" w:rsidR="00B154B1" w:rsidRDefault="00B154B1" w:rsidP="00B154B1">
      <w:pPr>
        <w:pStyle w:val="NoSpacing"/>
        <w:rPr>
          <w:rFonts w:cs="Times New Roman"/>
          <w:szCs w:val="24"/>
        </w:rPr>
      </w:pPr>
    </w:p>
    <w:p w14:paraId="1EDA423F" w14:textId="77777777" w:rsidR="00B154B1" w:rsidRDefault="00B154B1" w:rsidP="00B154B1">
      <w:pPr>
        <w:pStyle w:val="NoSpacing"/>
        <w:rPr>
          <w:rFonts w:cs="Times New Roman"/>
          <w:szCs w:val="24"/>
        </w:rPr>
      </w:pPr>
    </w:p>
    <w:p w14:paraId="362C24E2" w14:textId="77777777" w:rsidR="00B154B1" w:rsidRDefault="00B154B1" w:rsidP="00B15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November 2024</w:t>
      </w:r>
    </w:p>
    <w:p w14:paraId="66F1E4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4FB44A" w14:textId="77777777" w:rsidR="00B154B1" w:rsidRDefault="00B154B1" w:rsidP="009139A6">
      <w:r>
        <w:separator/>
      </w:r>
    </w:p>
  </w:endnote>
  <w:endnote w:type="continuationSeparator" w:id="0">
    <w:p w14:paraId="5A1C5221" w14:textId="77777777" w:rsidR="00B154B1" w:rsidRDefault="00B154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8F7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533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AB0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DE8D47" w14:textId="77777777" w:rsidR="00B154B1" w:rsidRDefault="00B154B1" w:rsidP="009139A6">
      <w:r>
        <w:separator/>
      </w:r>
    </w:p>
  </w:footnote>
  <w:footnote w:type="continuationSeparator" w:id="0">
    <w:p w14:paraId="2A5EA786" w14:textId="77777777" w:rsidR="00B154B1" w:rsidRDefault="00B154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B81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C58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C10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B1"/>
    <w:rsid w:val="000666E0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154B1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6E369"/>
  <w15:chartTrackingRefBased/>
  <w15:docId w15:val="{4AB4A26E-9E43-403F-84A2-41C223F5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2024-11-29T21:13:00Z</dcterms:created>
  <dcterms:modified xsi:type="dcterms:W3CDTF">2024-11-29T21:14:00Z</dcterms:modified>
</cp:coreProperties>
</file>