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0F21A" w14:textId="77777777" w:rsidR="00BB1ECA" w:rsidRDefault="00BB1ECA" w:rsidP="00BB1E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Edward BRAYFIELD</w:t>
      </w:r>
      <w:r>
        <w:rPr>
          <w:rFonts w:cs="Times New Roman"/>
          <w:szCs w:val="24"/>
        </w:rPr>
        <w:t xml:space="preserve">        (fl.1507)</w:t>
      </w:r>
    </w:p>
    <w:p w14:paraId="4A5487A4" w14:textId="77777777" w:rsidR="00BB1ECA" w:rsidRDefault="00BB1ECA" w:rsidP="00BB1E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Moulton, Northamptonshire.</w:t>
      </w:r>
    </w:p>
    <w:p w14:paraId="27E48143" w14:textId="77777777" w:rsidR="00BB1ECA" w:rsidRDefault="00BB1ECA" w:rsidP="00BB1ECA">
      <w:pPr>
        <w:pStyle w:val="NoSpacing"/>
        <w:rPr>
          <w:rFonts w:cs="Times New Roman"/>
          <w:szCs w:val="24"/>
        </w:rPr>
      </w:pPr>
    </w:p>
    <w:p w14:paraId="043FA349" w14:textId="77777777" w:rsidR="00BB1ECA" w:rsidRDefault="00BB1ECA" w:rsidP="00BB1ECA">
      <w:pPr>
        <w:pStyle w:val="NoSpacing"/>
        <w:rPr>
          <w:rFonts w:cs="Times New Roman"/>
          <w:szCs w:val="24"/>
        </w:rPr>
      </w:pPr>
    </w:p>
    <w:p w14:paraId="1867E6FD" w14:textId="77777777" w:rsidR="00BB1ECA" w:rsidRDefault="00BB1ECA" w:rsidP="00BB1E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1507</w:t>
      </w:r>
      <w:r>
        <w:rPr>
          <w:rFonts w:cs="Times New Roman"/>
          <w:szCs w:val="24"/>
        </w:rPr>
        <w:tab/>
        <w:t>He made his Will.</w:t>
      </w:r>
    </w:p>
    <w:p w14:paraId="6515259D" w14:textId="77777777" w:rsidR="00BB1ECA" w:rsidRDefault="00BB1ECA" w:rsidP="00BB1E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941FF">
          <w:rPr>
            <w:rStyle w:val="Hyperlink"/>
            <w:rFonts w:cs="Times New Roman"/>
            <w:szCs w:val="24"/>
          </w:rPr>
          <w:t>https://www.medievalgenealogy.org.uk/wills/index_B.shtml</w:t>
        </w:r>
      </w:hyperlink>
      <w:r>
        <w:rPr>
          <w:rFonts w:cs="Times New Roman"/>
          <w:szCs w:val="24"/>
        </w:rPr>
        <w:t xml:space="preserve"> )</w:t>
      </w:r>
    </w:p>
    <w:p w14:paraId="7750F097" w14:textId="77777777" w:rsidR="00BB1ECA" w:rsidRDefault="00BB1ECA" w:rsidP="00BB1ECA">
      <w:pPr>
        <w:pStyle w:val="NoSpacing"/>
        <w:rPr>
          <w:rFonts w:cs="Times New Roman"/>
          <w:szCs w:val="24"/>
        </w:rPr>
      </w:pPr>
    </w:p>
    <w:p w14:paraId="772ADB05" w14:textId="77777777" w:rsidR="00BB1ECA" w:rsidRDefault="00BB1ECA" w:rsidP="00BB1ECA">
      <w:pPr>
        <w:pStyle w:val="NoSpacing"/>
        <w:rPr>
          <w:rFonts w:cs="Times New Roman"/>
          <w:szCs w:val="24"/>
        </w:rPr>
      </w:pPr>
    </w:p>
    <w:p w14:paraId="42214CEC" w14:textId="77777777" w:rsidR="00BB1ECA" w:rsidRDefault="00BB1ECA" w:rsidP="00BB1EC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March 2025</w:t>
      </w:r>
    </w:p>
    <w:p w14:paraId="3CD5382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7FFFB" w14:textId="77777777" w:rsidR="00BB1ECA" w:rsidRDefault="00BB1ECA" w:rsidP="009139A6">
      <w:r>
        <w:separator/>
      </w:r>
    </w:p>
  </w:endnote>
  <w:endnote w:type="continuationSeparator" w:id="0">
    <w:p w14:paraId="759F5DA3" w14:textId="77777777" w:rsidR="00BB1ECA" w:rsidRDefault="00BB1E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33B2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214D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E34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6CAF9" w14:textId="77777777" w:rsidR="00BB1ECA" w:rsidRDefault="00BB1ECA" w:rsidP="009139A6">
      <w:r>
        <w:separator/>
      </w:r>
    </w:p>
  </w:footnote>
  <w:footnote w:type="continuationSeparator" w:id="0">
    <w:p w14:paraId="6E8975C0" w14:textId="77777777" w:rsidR="00BB1ECA" w:rsidRDefault="00BB1E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F5EA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011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92D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CA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B412F"/>
    <w:rsid w:val="00AE65F8"/>
    <w:rsid w:val="00BA00AB"/>
    <w:rsid w:val="00BB1ECA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340EA"/>
  <w15:chartTrackingRefBased/>
  <w15:docId w15:val="{07918AE0-3DA3-4B9D-9617-AFD8D2791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B1E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B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2025-05-16T16:07:00Z</dcterms:created>
  <dcterms:modified xsi:type="dcterms:W3CDTF">2025-05-16T16:09:00Z</dcterms:modified>
</cp:coreProperties>
</file>