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C9F42" w14:textId="77777777" w:rsidR="00563637" w:rsidRDefault="00563637" w:rsidP="005636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BRAYFELD</w:t>
      </w:r>
      <w:r>
        <w:rPr>
          <w:rFonts w:cs="Times New Roman"/>
          <w:szCs w:val="24"/>
        </w:rPr>
        <w:t xml:space="preserve">      (fl.1492)</w:t>
      </w:r>
    </w:p>
    <w:p w14:paraId="75B6537B" w14:textId="77777777" w:rsidR="00563637" w:rsidRDefault="00563637" w:rsidP="005636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</w:t>
      </w:r>
    </w:p>
    <w:p w14:paraId="6EAD91D6" w14:textId="77777777" w:rsidR="00563637" w:rsidRDefault="00563637" w:rsidP="00563637">
      <w:pPr>
        <w:pStyle w:val="NoSpacing"/>
        <w:rPr>
          <w:rFonts w:cs="Times New Roman"/>
          <w:szCs w:val="24"/>
        </w:rPr>
      </w:pPr>
    </w:p>
    <w:p w14:paraId="13C0BE33" w14:textId="77777777" w:rsidR="00563637" w:rsidRDefault="00563637" w:rsidP="00563637">
      <w:pPr>
        <w:pStyle w:val="NoSpacing"/>
        <w:rPr>
          <w:rFonts w:cs="Times New Roman"/>
          <w:szCs w:val="24"/>
        </w:rPr>
      </w:pPr>
    </w:p>
    <w:p w14:paraId="644D5CF4" w14:textId="77777777" w:rsidR="00563637" w:rsidRDefault="00563637" w:rsidP="005636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1492</w:t>
      </w:r>
      <w:r>
        <w:rPr>
          <w:rFonts w:cs="Times New Roman"/>
          <w:szCs w:val="24"/>
        </w:rPr>
        <w:tab/>
        <w:t>He made his Will.</w:t>
      </w:r>
    </w:p>
    <w:p w14:paraId="06F3DFD9" w14:textId="77777777" w:rsidR="00563637" w:rsidRDefault="00563637" w:rsidP="005636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54DF4E30" w14:textId="77777777" w:rsidR="00563637" w:rsidRDefault="00563637" w:rsidP="00563637">
      <w:pPr>
        <w:pStyle w:val="NoSpacing"/>
        <w:rPr>
          <w:rFonts w:cs="Times New Roman"/>
          <w:szCs w:val="24"/>
        </w:rPr>
      </w:pPr>
    </w:p>
    <w:p w14:paraId="15C776C9" w14:textId="77777777" w:rsidR="00563637" w:rsidRDefault="00563637" w:rsidP="00563637">
      <w:pPr>
        <w:pStyle w:val="NoSpacing"/>
        <w:rPr>
          <w:rFonts w:cs="Times New Roman"/>
          <w:szCs w:val="24"/>
        </w:rPr>
      </w:pPr>
    </w:p>
    <w:p w14:paraId="2024AD5A" w14:textId="77777777" w:rsidR="00563637" w:rsidRDefault="00563637" w:rsidP="005636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2025</w:t>
      </w:r>
    </w:p>
    <w:p w14:paraId="3AA2BA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F5EB7" w14:textId="77777777" w:rsidR="00563637" w:rsidRDefault="00563637" w:rsidP="009139A6">
      <w:r>
        <w:separator/>
      </w:r>
    </w:p>
  </w:endnote>
  <w:endnote w:type="continuationSeparator" w:id="0">
    <w:p w14:paraId="3A22BE0F" w14:textId="77777777" w:rsidR="00563637" w:rsidRDefault="005636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BEB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00C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982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84AB" w14:textId="77777777" w:rsidR="00563637" w:rsidRDefault="00563637" w:rsidP="009139A6">
      <w:r>
        <w:separator/>
      </w:r>
    </w:p>
  </w:footnote>
  <w:footnote w:type="continuationSeparator" w:id="0">
    <w:p w14:paraId="7C7CE9B8" w14:textId="77777777" w:rsidR="00563637" w:rsidRDefault="005636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66E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20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0CE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637"/>
    <w:rsid w:val="000666E0"/>
    <w:rsid w:val="000A2E7A"/>
    <w:rsid w:val="001307AC"/>
    <w:rsid w:val="00190DFA"/>
    <w:rsid w:val="002510B7"/>
    <w:rsid w:val="00270799"/>
    <w:rsid w:val="002737D5"/>
    <w:rsid w:val="00357E4A"/>
    <w:rsid w:val="00563637"/>
    <w:rsid w:val="005C130B"/>
    <w:rsid w:val="007931B0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7B1F6"/>
  <w15:chartTrackingRefBased/>
  <w15:docId w15:val="{9DBF6EC8-72D3-41C5-8487-99EA70E8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636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2025-04-21T06:59:00Z</dcterms:created>
  <dcterms:modified xsi:type="dcterms:W3CDTF">2025-04-21T06:59:00Z</dcterms:modified>
</cp:coreProperties>
</file>