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C601" w14:textId="77777777" w:rsidR="00963865" w:rsidRDefault="00963865" w:rsidP="009638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BRAYFELD</w:t>
      </w:r>
      <w:r>
        <w:rPr>
          <w:rFonts w:cs="Times New Roman"/>
          <w:szCs w:val="24"/>
        </w:rPr>
        <w:t xml:space="preserve">      (fl.1479)</w:t>
      </w:r>
    </w:p>
    <w:p w14:paraId="52E7D866" w14:textId="77777777" w:rsidR="00963865" w:rsidRDefault="00963865" w:rsidP="009638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Kingsthorpe, Northamptonshire. Baker.</w:t>
      </w:r>
    </w:p>
    <w:p w14:paraId="23659833" w14:textId="77777777" w:rsidR="00963865" w:rsidRDefault="00963865" w:rsidP="00963865">
      <w:pPr>
        <w:pStyle w:val="NoSpacing"/>
        <w:rPr>
          <w:rFonts w:cs="Times New Roman"/>
          <w:szCs w:val="24"/>
        </w:rPr>
      </w:pPr>
    </w:p>
    <w:p w14:paraId="0B8C9986" w14:textId="77777777" w:rsidR="00963865" w:rsidRDefault="00963865" w:rsidP="00963865">
      <w:pPr>
        <w:pStyle w:val="NoSpacing"/>
        <w:rPr>
          <w:rFonts w:cs="Times New Roman"/>
          <w:szCs w:val="24"/>
        </w:rPr>
      </w:pPr>
    </w:p>
    <w:p w14:paraId="2BEA579D" w14:textId="77777777" w:rsidR="00963865" w:rsidRDefault="00963865" w:rsidP="009638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1479</w:t>
      </w:r>
      <w:r>
        <w:rPr>
          <w:rFonts w:cs="Times New Roman"/>
          <w:szCs w:val="24"/>
        </w:rPr>
        <w:tab/>
        <w:t>He made his Will.</w:t>
      </w:r>
    </w:p>
    <w:p w14:paraId="582FE2C6" w14:textId="77777777" w:rsidR="00963865" w:rsidRDefault="00963865" w:rsidP="009638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401B9D5F" w14:textId="77777777" w:rsidR="00963865" w:rsidRDefault="00963865" w:rsidP="00963865">
      <w:pPr>
        <w:pStyle w:val="NoSpacing"/>
        <w:rPr>
          <w:rFonts w:cs="Times New Roman"/>
          <w:szCs w:val="24"/>
        </w:rPr>
      </w:pPr>
    </w:p>
    <w:p w14:paraId="7E711E60" w14:textId="77777777" w:rsidR="00963865" w:rsidRDefault="00963865" w:rsidP="00963865">
      <w:pPr>
        <w:pStyle w:val="NoSpacing"/>
        <w:rPr>
          <w:rFonts w:cs="Times New Roman"/>
          <w:szCs w:val="24"/>
        </w:rPr>
      </w:pPr>
    </w:p>
    <w:p w14:paraId="54A7330C" w14:textId="77777777" w:rsidR="00963865" w:rsidRDefault="00963865" w:rsidP="009638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2025</w:t>
      </w:r>
    </w:p>
    <w:p w14:paraId="0D193A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54E4" w14:textId="77777777" w:rsidR="00963865" w:rsidRDefault="00963865" w:rsidP="009139A6">
      <w:r>
        <w:separator/>
      </w:r>
    </w:p>
  </w:endnote>
  <w:endnote w:type="continuationSeparator" w:id="0">
    <w:p w14:paraId="5A98B1A6" w14:textId="77777777" w:rsidR="00963865" w:rsidRDefault="009638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40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E1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63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F825D" w14:textId="77777777" w:rsidR="00963865" w:rsidRDefault="00963865" w:rsidP="009139A6">
      <w:r>
        <w:separator/>
      </w:r>
    </w:p>
  </w:footnote>
  <w:footnote w:type="continuationSeparator" w:id="0">
    <w:p w14:paraId="050EC5AA" w14:textId="77777777" w:rsidR="00963865" w:rsidRDefault="009638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74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D6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97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6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931B0"/>
    <w:rsid w:val="00826F5C"/>
    <w:rsid w:val="009139A6"/>
    <w:rsid w:val="009345A1"/>
    <w:rsid w:val="009411C2"/>
    <w:rsid w:val="009448BB"/>
    <w:rsid w:val="00946A41"/>
    <w:rsid w:val="00947624"/>
    <w:rsid w:val="00963865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3A6FE"/>
  <w15:chartTrackingRefBased/>
  <w15:docId w15:val="{A28905D3-25DE-4F93-BEEB-56106B94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63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2025-04-21T06:58:00Z</dcterms:created>
  <dcterms:modified xsi:type="dcterms:W3CDTF">2025-04-21T06:59:00Z</dcterms:modified>
</cp:coreProperties>
</file>