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667" w:rsidRDefault="00461667" w:rsidP="004616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BRAYE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461667" w:rsidRDefault="00461667" w:rsidP="004616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461667" w:rsidRDefault="00461667" w:rsidP="004616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1667" w:rsidRDefault="00461667" w:rsidP="004616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1667" w:rsidRDefault="00461667" w:rsidP="004616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Bodmin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461667" w:rsidRDefault="00461667" w:rsidP="004616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Cornwall.</w:t>
      </w:r>
    </w:p>
    <w:p w:rsidR="00461667" w:rsidRDefault="00461667" w:rsidP="004616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pp.82-3)</w:t>
      </w:r>
    </w:p>
    <w:p w:rsidR="00461667" w:rsidRDefault="00461667" w:rsidP="004616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1667" w:rsidRDefault="00461667" w:rsidP="004616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1667" w:rsidRPr="00022798" w:rsidRDefault="00461667" w:rsidP="004616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February 2016</w:t>
      </w:r>
    </w:p>
    <w:p w:rsidR="00DD5B8A" w:rsidRPr="00461667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4616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667" w:rsidRDefault="00461667" w:rsidP="00564E3C">
      <w:pPr>
        <w:spacing w:after="0" w:line="240" w:lineRule="auto"/>
      </w:pPr>
      <w:r>
        <w:separator/>
      </w:r>
    </w:p>
  </w:endnote>
  <w:endnote w:type="continuationSeparator" w:id="0">
    <w:p w:rsidR="00461667" w:rsidRDefault="0046166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61667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667" w:rsidRDefault="00461667" w:rsidP="00564E3C">
      <w:pPr>
        <w:spacing w:after="0" w:line="240" w:lineRule="auto"/>
      </w:pPr>
      <w:r>
        <w:separator/>
      </w:r>
    </w:p>
  </w:footnote>
  <w:footnote w:type="continuationSeparator" w:id="0">
    <w:p w:rsidR="00461667" w:rsidRDefault="0046166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667"/>
    <w:rsid w:val="00372DC6"/>
    <w:rsid w:val="0046166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3602C"/>
  <w15:chartTrackingRefBased/>
  <w15:docId w15:val="{C3C438DE-A574-402A-AD45-E8D31CCC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2016-02-11T17:13:00Z</dcterms:created>
  <dcterms:modified xsi:type="dcterms:W3CDTF">2016-02-11T17:14:00Z</dcterms:modified>
</cp:coreProperties>
</file>