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10779" w14:textId="77777777" w:rsidR="00D9533C" w:rsidRDefault="00D9533C" w:rsidP="00D953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BRAYBROOK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60C87F9A" w14:textId="77777777" w:rsidR="00D9533C" w:rsidRDefault="00D9533C" w:rsidP="00D953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Oxford. Brasier.</w:t>
      </w:r>
    </w:p>
    <w:p w14:paraId="06D41E33" w14:textId="77777777" w:rsidR="00D9533C" w:rsidRDefault="00D9533C" w:rsidP="00D9533C">
      <w:pPr>
        <w:pStyle w:val="NoSpacing"/>
        <w:rPr>
          <w:rFonts w:cs="Times New Roman"/>
          <w:szCs w:val="24"/>
        </w:rPr>
      </w:pPr>
    </w:p>
    <w:p w14:paraId="1297498C" w14:textId="77777777" w:rsidR="00D9533C" w:rsidRDefault="00D9533C" w:rsidP="00D9533C">
      <w:pPr>
        <w:pStyle w:val="NoSpacing"/>
        <w:rPr>
          <w:rFonts w:cs="Times New Roman"/>
          <w:szCs w:val="24"/>
        </w:rPr>
      </w:pPr>
    </w:p>
    <w:p w14:paraId="50ED2A1E" w14:textId="77777777" w:rsidR="00D9533C" w:rsidRDefault="00D9533C" w:rsidP="00D953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Colvayn</w:t>
      </w:r>
      <w:proofErr w:type="spellEnd"/>
      <w:r>
        <w:rPr>
          <w:rFonts w:cs="Times New Roman"/>
          <w:szCs w:val="24"/>
        </w:rPr>
        <w:t xml:space="preserve">(q.v.) brought a plaint of debt against him and </w:t>
      </w:r>
      <w:proofErr w:type="gramStart"/>
      <w:r>
        <w:rPr>
          <w:rFonts w:cs="Times New Roman"/>
          <w:szCs w:val="24"/>
        </w:rPr>
        <w:t>Stephen</w:t>
      </w:r>
      <w:proofErr w:type="gramEnd"/>
    </w:p>
    <w:p w14:paraId="3575ABD2" w14:textId="77777777" w:rsidR="00D9533C" w:rsidRDefault="00D9533C" w:rsidP="00D953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Mellor of Bromley, Middlesex(q.v.).</w:t>
      </w:r>
    </w:p>
    <w:p w14:paraId="7E4D78D8" w14:textId="77777777" w:rsidR="00D9533C" w:rsidRDefault="00D9533C" w:rsidP="00D953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06525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7D21E356" w14:textId="77777777" w:rsidR="00D9533C" w:rsidRDefault="00D9533C" w:rsidP="00D9533C">
      <w:pPr>
        <w:pStyle w:val="NoSpacing"/>
        <w:rPr>
          <w:rFonts w:cs="Times New Roman"/>
          <w:szCs w:val="24"/>
        </w:rPr>
      </w:pPr>
    </w:p>
    <w:p w14:paraId="181B579A" w14:textId="77777777" w:rsidR="00D9533C" w:rsidRDefault="00D9533C" w:rsidP="00D9533C">
      <w:pPr>
        <w:pStyle w:val="NoSpacing"/>
        <w:rPr>
          <w:rFonts w:cs="Times New Roman"/>
          <w:szCs w:val="24"/>
        </w:rPr>
      </w:pPr>
    </w:p>
    <w:p w14:paraId="6BFC5E13" w14:textId="77777777" w:rsidR="00D9533C" w:rsidRDefault="00D9533C" w:rsidP="00D953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2023</w:t>
      </w:r>
    </w:p>
    <w:p w14:paraId="082ED5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8AFC2" w14:textId="77777777" w:rsidR="00D9533C" w:rsidRDefault="00D9533C" w:rsidP="009139A6">
      <w:r>
        <w:separator/>
      </w:r>
    </w:p>
  </w:endnote>
  <w:endnote w:type="continuationSeparator" w:id="0">
    <w:p w14:paraId="233D236D" w14:textId="77777777" w:rsidR="00D9533C" w:rsidRDefault="00D953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4A5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B0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3DA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D5A16" w14:textId="77777777" w:rsidR="00D9533C" w:rsidRDefault="00D9533C" w:rsidP="009139A6">
      <w:r>
        <w:separator/>
      </w:r>
    </w:p>
  </w:footnote>
  <w:footnote w:type="continuationSeparator" w:id="0">
    <w:p w14:paraId="57615DAF" w14:textId="77777777" w:rsidR="00D9533C" w:rsidRDefault="00D953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40C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FA1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388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9533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3CEEF"/>
  <w15:chartTrackingRefBased/>
  <w15:docId w15:val="{0BF81D96-E019-4F1A-9740-530FBB4B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53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2023-06-12T07:57:00Z</dcterms:created>
  <dcterms:modified xsi:type="dcterms:W3CDTF">2023-06-12T07:57:00Z</dcterms:modified>
</cp:coreProperties>
</file>