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F7681" w14:textId="77777777" w:rsidR="0087360F" w:rsidRDefault="0087360F" w:rsidP="0087360F">
      <w:pPr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BRAYBROOK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22721F83" w14:textId="77777777" w:rsidR="0087360F" w:rsidRDefault="0087360F" w:rsidP="0087360F">
      <w:pPr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F2FA69B" w14:textId="77777777" w:rsidR="0087360F" w:rsidRDefault="0087360F" w:rsidP="0087360F">
      <w:pPr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</w:p>
    <w:p w14:paraId="32173CC2" w14:textId="77777777" w:rsidR="0087360F" w:rsidRDefault="0087360F" w:rsidP="0087360F">
      <w:pPr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</w:p>
    <w:p w14:paraId="4082BE03" w14:textId="77777777" w:rsidR="0087360F" w:rsidRDefault="0087360F" w:rsidP="0087360F">
      <w:pPr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Aug.1407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2C04344" w14:textId="77777777" w:rsidR="0087360F" w:rsidRDefault="0087360F" w:rsidP="0087360F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p.250)</w:t>
      </w:r>
    </w:p>
    <w:p w14:paraId="54E18129" w14:textId="77777777" w:rsidR="0087360F" w:rsidRDefault="0087360F" w:rsidP="0087360F">
      <w:pPr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6A24ECAA" w14:textId="77777777" w:rsidR="0087360F" w:rsidRDefault="0087360F" w:rsidP="0087360F">
      <w:pPr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</w:p>
    <w:p w14:paraId="25982FBE" w14:textId="77777777" w:rsidR="0087360F" w:rsidRDefault="0087360F" w:rsidP="0087360F">
      <w:pPr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</w:p>
    <w:p w14:paraId="5A6C5AC6" w14:textId="77777777" w:rsidR="0087360F" w:rsidRDefault="0087360F" w:rsidP="0087360F">
      <w:pPr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March 2022</w:t>
      </w:r>
    </w:p>
    <w:p w14:paraId="1A2D8DF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FCBB1" w14:textId="77777777" w:rsidR="0087360F" w:rsidRDefault="0087360F" w:rsidP="009139A6">
      <w:r>
        <w:separator/>
      </w:r>
    </w:p>
  </w:endnote>
  <w:endnote w:type="continuationSeparator" w:id="0">
    <w:p w14:paraId="5CC7F832" w14:textId="77777777" w:rsidR="0087360F" w:rsidRDefault="008736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23C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FA69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0A8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BD2E8" w14:textId="77777777" w:rsidR="0087360F" w:rsidRDefault="0087360F" w:rsidP="009139A6">
      <w:r>
        <w:separator/>
      </w:r>
    </w:p>
  </w:footnote>
  <w:footnote w:type="continuationSeparator" w:id="0">
    <w:p w14:paraId="002A8C3E" w14:textId="77777777" w:rsidR="0087360F" w:rsidRDefault="008736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FB9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85C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6FC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60F"/>
    <w:rsid w:val="000666E0"/>
    <w:rsid w:val="002510B7"/>
    <w:rsid w:val="005C130B"/>
    <w:rsid w:val="00826F5C"/>
    <w:rsid w:val="0087360F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36B39"/>
  <w15:chartTrackingRefBased/>
  <w15:docId w15:val="{9A2F5FE7-DE9E-4B92-A081-1A375BF28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60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2022-04-26T10:03:00Z</dcterms:created>
  <dcterms:modified xsi:type="dcterms:W3CDTF">2022-04-26T10:03:00Z</dcterms:modified>
</cp:coreProperties>
</file>