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93EA0" w14:textId="77777777" w:rsidR="000E389E" w:rsidRDefault="000E389E" w:rsidP="000E3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BRAYBROOK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d.1452)</w:t>
      </w:r>
    </w:p>
    <w:p w14:paraId="6A143C4A" w14:textId="77777777" w:rsidR="000E389E" w:rsidRDefault="000E389E" w:rsidP="000E3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Priory, Northampton.</w:t>
      </w:r>
    </w:p>
    <w:p w14:paraId="2559DD9E" w14:textId="77777777" w:rsidR="000E389E" w:rsidRDefault="000E389E" w:rsidP="000E389E">
      <w:pPr>
        <w:pStyle w:val="NoSpacing"/>
        <w:rPr>
          <w:rFonts w:cs="Times New Roman"/>
          <w:szCs w:val="24"/>
        </w:rPr>
      </w:pPr>
    </w:p>
    <w:p w14:paraId="0397BE1C" w14:textId="77777777" w:rsidR="000E389E" w:rsidRDefault="000E389E" w:rsidP="000E389E">
      <w:pPr>
        <w:pStyle w:val="NoSpacing"/>
        <w:rPr>
          <w:rFonts w:cs="Times New Roman"/>
          <w:szCs w:val="24"/>
        </w:rPr>
      </w:pPr>
    </w:p>
    <w:p w14:paraId="6F64E520" w14:textId="77777777" w:rsidR="000E389E" w:rsidRDefault="000E389E" w:rsidP="000E3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Dec.1452</w:t>
      </w:r>
      <w:r>
        <w:rPr>
          <w:rFonts w:cs="Times New Roman"/>
          <w:szCs w:val="24"/>
        </w:rPr>
        <w:tab/>
        <w:t>He had died by this date.     (C.P.R. 1452-61 p.35)</w:t>
      </w:r>
    </w:p>
    <w:p w14:paraId="0CB6FC3B" w14:textId="77777777" w:rsidR="000E389E" w:rsidRDefault="000E389E" w:rsidP="000E389E">
      <w:pPr>
        <w:pStyle w:val="NoSpacing"/>
        <w:rPr>
          <w:rFonts w:cs="Times New Roman"/>
          <w:szCs w:val="24"/>
        </w:rPr>
      </w:pPr>
    </w:p>
    <w:p w14:paraId="62F723CC" w14:textId="77777777" w:rsidR="000E389E" w:rsidRDefault="000E389E" w:rsidP="000E389E">
      <w:pPr>
        <w:pStyle w:val="NoSpacing"/>
        <w:rPr>
          <w:rFonts w:cs="Times New Roman"/>
          <w:szCs w:val="24"/>
        </w:rPr>
      </w:pPr>
    </w:p>
    <w:p w14:paraId="3E252413" w14:textId="77777777" w:rsidR="000E389E" w:rsidRDefault="000E389E" w:rsidP="000E3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3B235C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22743" w14:textId="77777777" w:rsidR="000E389E" w:rsidRDefault="000E389E" w:rsidP="009139A6">
      <w:r>
        <w:separator/>
      </w:r>
    </w:p>
  </w:endnote>
  <w:endnote w:type="continuationSeparator" w:id="0">
    <w:p w14:paraId="072B6EEE" w14:textId="77777777" w:rsidR="000E389E" w:rsidRDefault="000E38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5B1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F8F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300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EA414" w14:textId="77777777" w:rsidR="000E389E" w:rsidRDefault="000E389E" w:rsidP="009139A6">
      <w:r>
        <w:separator/>
      </w:r>
    </w:p>
  </w:footnote>
  <w:footnote w:type="continuationSeparator" w:id="0">
    <w:p w14:paraId="5B5BA824" w14:textId="77777777" w:rsidR="000E389E" w:rsidRDefault="000E38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E1E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F6A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B0C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9E"/>
    <w:rsid w:val="000666E0"/>
    <w:rsid w:val="000E389E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968DC"/>
  <w15:chartTrackingRefBased/>
  <w15:docId w15:val="{EC83F45C-FE53-4951-9EA1-70A5A698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2024-06-13T19:47:00Z</dcterms:created>
  <dcterms:modified xsi:type="dcterms:W3CDTF">2024-06-13T19:47:00Z</dcterms:modified>
</cp:coreProperties>
</file>