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1D224" w14:textId="77777777" w:rsidR="000F3CED" w:rsidRDefault="000F3CED" w:rsidP="000F3C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Gerard BRAYBROKE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5967A05E" w14:textId="77777777" w:rsidR="000F3CED" w:rsidRDefault="000F3CED" w:rsidP="000F3CED">
      <w:pPr>
        <w:rPr>
          <w:rFonts w:ascii="Times New Roman" w:hAnsi="Times New Roman" w:cs="Times New Roman"/>
          <w:sz w:val="24"/>
          <w:szCs w:val="24"/>
        </w:rPr>
      </w:pPr>
    </w:p>
    <w:p w14:paraId="77802890" w14:textId="77777777" w:rsidR="000F3CED" w:rsidRDefault="000F3CED" w:rsidP="000F3CED">
      <w:pPr>
        <w:rPr>
          <w:rFonts w:ascii="Times New Roman" w:hAnsi="Times New Roman" w:cs="Times New Roman"/>
          <w:sz w:val="24"/>
          <w:szCs w:val="24"/>
        </w:rPr>
      </w:pPr>
    </w:p>
    <w:p w14:paraId="0AA1042B" w14:textId="77777777" w:rsidR="000F3CED" w:rsidRDefault="000F3CED" w:rsidP="000F3C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appointed Sheriff of Essex and Hertfordshire.  </w:t>
      </w:r>
    </w:p>
    <w:p w14:paraId="5E298FCE" w14:textId="77777777" w:rsidR="000F3CED" w:rsidRDefault="000F3CED" w:rsidP="000F3CED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p.52)</w:t>
      </w:r>
    </w:p>
    <w:p w14:paraId="7B7EB5C9" w14:textId="77777777" w:rsidR="000F3CED" w:rsidRDefault="000F3CED" w:rsidP="000F3CED">
      <w:pPr>
        <w:rPr>
          <w:rFonts w:ascii="Times New Roman" w:hAnsi="Times New Roman" w:cs="Times New Roman"/>
          <w:sz w:val="24"/>
          <w:szCs w:val="24"/>
        </w:rPr>
      </w:pPr>
    </w:p>
    <w:p w14:paraId="4710EC0F" w14:textId="77777777" w:rsidR="000F3CED" w:rsidRDefault="000F3CED" w:rsidP="000F3CED">
      <w:pPr>
        <w:rPr>
          <w:rFonts w:ascii="Times New Roman" w:hAnsi="Times New Roman" w:cs="Times New Roman"/>
          <w:sz w:val="24"/>
          <w:szCs w:val="24"/>
        </w:rPr>
      </w:pPr>
    </w:p>
    <w:p w14:paraId="6F3CE805" w14:textId="77777777" w:rsidR="000F3CED" w:rsidRDefault="000F3CED" w:rsidP="000F3C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July 2021</w:t>
      </w:r>
    </w:p>
    <w:p w14:paraId="40D39CA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24649" w14:textId="77777777" w:rsidR="000F3CED" w:rsidRDefault="000F3CED" w:rsidP="009139A6">
      <w:r>
        <w:separator/>
      </w:r>
    </w:p>
  </w:endnote>
  <w:endnote w:type="continuationSeparator" w:id="0">
    <w:p w14:paraId="4EDF538A" w14:textId="77777777" w:rsidR="000F3CED" w:rsidRDefault="000F3C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502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CC77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112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E213E" w14:textId="77777777" w:rsidR="000F3CED" w:rsidRDefault="000F3CED" w:rsidP="009139A6">
      <w:r>
        <w:separator/>
      </w:r>
    </w:p>
  </w:footnote>
  <w:footnote w:type="continuationSeparator" w:id="0">
    <w:p w14:paraId="624CE9E9" w14:textId="77777777" w:rsidR="000F3CED" w:rsidRDefault="000F3C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1A6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677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E65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CED"/>
    <w:rsid w:val="000666E0"/>
    <w:rsid w:val="000F3CED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E8F95"/>
  <w15:chartTrackingRefBased/>
  <w15:docId w15:val="{2FFB16D5-25F4-43EE-93F4-45ABF0D68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CE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2021-07-28T09:14:00Z</dcterms:created>
  <dcterms:modified xsi:type="dcterms:W3CDTF">2021-07-28T09:15:00Z</dcterms:modified>
</cp:coreProperties>
</file>