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05535" w14:textId="77777777" w:rsidR="005B6AE8" w:rsidRDefault="005B6AE8" w:rsidP="005B6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BRAYBROKE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5D31CF15" w14:textId="77777777" w:rsidR="005B6AE8" w:rsidRDefault="005B6AE8" w:rsidP="005B6A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E24A25" w14:textId="77777777" w:rsidR="005B6AE8" w:rsidRDefault="005B6AE8" w:rsidP="005B6A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434E66" w14:textId="77777777" w:rsidR="005B6AE8" w:rsidRDefault="005B6AE8" w:rsidP="005B6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Customer in Lynn and adjacent places.     (C.P.R. 1476-85 p.134)</w:t>
      </w:r>
    </w:p>
    <w:p w14:paraId="4F237A8B" w14:textId="77777777" w:rsidR="005B6AE8" w:rsidRDefault="005B6AE8" w:rsidP="005B6A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20F805" w14:textId="77777777" w:rsidR="005B6AE8" w:rsidRDefault="005B6AE8" w:rsidP="005B6A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D7A345" w14:textId="77777777" w:rsidR="005B6AE8" w:rsidRDefault="005B6AE8" w:rsidP="005B6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Dec.1468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permission for him and his attorneys to buy and sell ships, act </w:t>
      </w:r>
    </w:p>
    <w:p w14:paraId="419F6489" w14:textId="78990A44" w:rsidR="005B6AE8" w:rsidRDefault="005B6AE8" w:rsidP="005B6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 factors, meddle with the freighting</w:t>
      </w:r>
      <w:r w:rsidR="00195D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ships etc. contrary to the Act of</w:t>
      </w:r>
    </w:p>
    <w:p w14:paraId="1AE0A6C6" w14:textId="77777777" w:rsidR="005B6AE8" w:rsidRDefault="005B6AE8" w:rsidP="005B6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Parliament of 20 Henry VI.     (ibid.)</w:t>
      </w:r>
    </w:p>
    <w:p w14:paraId="376ACCF3" w14:textId="77777777" w:rsidR="005B6AE8" w:rsidRDefault="005B6AE8" w:rsidP="005B6A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456A02" w14:textId="77777777" w:rsidR="005B6AE8" w:rsidRDefault="005B6AE8" w:rsidP="005B6A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009F7F" w14:textId="77777777" w:rsidR="005B6AE8" w:rsidRDefault="005B6AE8" w:rsidP="005B6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2021</w:t>
      </w:r>
    </w:p>
    <w:p w14:paraId="27DC8AD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E9727" w14:textId="77777777" w:rsidR="00F81D6F" w:rsidRDefault="00F81D6F" w:rsidP="009139A6">
      <w:r>
        <w:separator/>
      </w:r>
    </w:p>
  </w:endnote>
  <w:endnote w:type="continuationSeparator" w:id="0">
    <w:p w14:paraId="70F0F3E7" w14:textId="77777777" w:rsidR="00F81D6F" w:rsidRDefault="00F81D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D0B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001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4DA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DD0EF" w14:textId="77777777" w:rsidR="00F81D6F" w:rsidRDefault="00F81D6F" w:rsidP="009139A6">
      <w:r>
        <w:separator/>
      </w:r>
    </w:p>
  </w:footnote>
  <w:footnote w:type="continuationSeparator" w:id="0">
    <w:p w14:paraId="7B2AF0AE" w14:textId="77777777" w:rsidR="00F81D6F" w:rsidRDefault="00F81D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FAD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99A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701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AE8"/>
    <w:rsid w:val="000666E0"/>
    <w:rsid w:val="00195DE9"/>
    <w:rsid w:val="002510B7"/>
    <w:rsid w:val="005B6AE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8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75064"/>
  <w15:chartTrackingRefBased/>
  <w15:docId w15:val="{153722F4-C0EB-4AD5-ABD8-643C192B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2021-06-12T21:15:00Z</dcterms:created>
  <dcterms:modified xsi:type="dcterms:W3CDTF">2021-12-13T08:07:00Z</dcterms:modified>
</cp:coreProperties>
</file>