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283A8" w14:textId="77777777" w:rsidR="00D52C38" w:rsidRDefault="00D52C38" w:rsidP="00D52C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Gerard BRAYBROK, the younger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23B1A105" w14:textId="77777777" w:rsidR="00D52C38" w:rsidRDefault="00D52C38" w:rsidP="00D52C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7B0040" w14:textId="77777777" w:rsidR="00D52C38" w:rsidRDefault="00D52C38" w:rsidP="00D52C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C5835F" w14:textId="77777777" w:rsidR="00D52C38" w:rsidRDefault="00D52C38" w:rsidP="00D52C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Apr.1404</w:t>
      </w:r>
      <w:r>
        <w:rPr>
          <w:rFonts w:ascii="Times New Roman" w:hAnsi="Times New Roman" w:cs="Times New Roman"/>
          <w:sz w:val="24"/>
          <w:szCs w:val="24"/>
        </w:rPr>
        <w:tab/>
        <w:t>He was discharged from the commission of 24 March.</w:t>
      </w:r>
    </w:p>
    <w:p w14:paraId="694DB18B" w14:textId="77777777" w:rsidR="00D52C38" w:rsidRDefault="00D52C38" w:rsidP="00D52C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p.262)</w:t>
      </w:r>
    </w:p>
    <w:p w14:paraId="64A1201F" w14:textId="77777777" w:rsidR="00D52C38" w:rsidRDefault="00D52C38" w:rsidP="00D52C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5A446B" w14:textId="77777777" w:rsidR="00D52C38" w:rsidRDefault="00D52C38" w:rsidP="00D52C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FF79B6" w14:textId="77777777" w:rsidR="00D52C38" w:rsidRDefault="00D52C38" w:rsidP="00D52C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July 2021</w:t>
      </w:r>
    </w:p>
    <w:p w14:paraId="4FC6649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2A8E6" w14:textId="77777777" w:rsidR="00D52C38" w:rsidRDefault="00D52C38" w:rsidP="009139A6">
      <w:r>
        <w:separator/>
      </w:r>
    </w:p>
  </w:endnote>
  <w:endnote w:type="continuationSeparator" w:id="0">
    <w:p w14:paraId="34BC1B9E" w14:textId="77777777" w:rsidR="00D52C38" w:rsidRDefault="00D52C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FD2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B950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228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CF76E" w14:textId="77777777" w:rsidR="00D52C38" w:rsidRDefault="00D52C38" w:rsidP="009139A6">
      <w:r>
        <w:separator/>
      </w:r>
    </w:p>
  </w:footnote>
  <w:footnote w:type="continuationSeparator" w:id="0">
    <w:p w14:paraId="3FD8E0C2" w14:textId="77777777" w:rsidR="00D52C38" w:rsidRDefault="00D52C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BA1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AAB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36D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C3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52C3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4F69E"/>
  <w15:chartTrackingRefBased/>
  <w15:docId w15:val="{C1B0F0C6-1F80-420E-A114-E6C868407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2021-07-18T16:10:00Z</dcterms:created>
  <dcterms:modified xsi:type="dcterms:W3CDTF">2021-07-18T16:11:00Z</dcterms:modified>
</cp:coreProperties>
</file>