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119CB" w14:textId="77777777" w:rsidR="0080505C" w:rsidRDefault="0080505C" w:rsidP="0080505C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Geoffrey BRAYBROKE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34777569" w14:textId="77777777" w:rsidR="0080505C" w:rsidRDefault="0080505C" w:rsidP="008050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Tower Ward, London.</w:t>
      </w:r>
    </w:p>
    <w:p w14:paraId="65E00FDD" w14:textId="77777777" w:rsidR="0080505C" w:rsidRDefault="0080505C" w:rsidP="0080505C">
      <w:pPr>
        <w:pStyle w:val="NoSpacing"/>
        <w:rPr>
          <w:rFonts w:cs="Times New Roman"/>
          <w:szCs w:val="24"/>
        </w:rPr>
      </w:pPr>
    </w:p>
    <w:p w14:paraId="5FCD7F81" w14:textId="77777777" w:rsidR="0080505C" w:rsidRDefault="0080505C" w:rsidP="0080505C">
      <w:pPr>
        <w:pStyle w:val="NoSpacing"/>
        <w:rPr>
          <w:rFonts w:cs="Times New Roman"/>
          <w:szCs w:val="24"/>
        </w:rPr>
      </w:pPr>
    </w:p>
    <w:p w14:paraId="69A1591E" w14:textId="77777777" w:rsidR="0080505C" w:rsidRDefault="0080505C" w:rsidP="008050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Constables.</w:t>
      </w:r>
    </w:p>
    <w:p w14:paraId="6DE4CB42" w14:textId="77777777" w:rsidR="0080505C" w:rsidRDefault="0080505C" w:rsidP="0080505C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7D568A60" w14:textId="77777777" w:rsidR="0080505C" w:rsidRDefault="0080505C" w:rsidP="0080505C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p.554)</w:t>
      </w:r>
    </w:p>
    <w:p w14:paraId="7C077830" w14:textId="77777777" w:rsidR="0080505C" w:rsidRDefault="0080505C" w:rsidP="0080505C">
      <w:pPr>
        <w:pStyle w:val="NoSpacing"/>
        <w:rPr>
          <w:rFonts w:eastAsia="Times New Roman" w:cs="Times New Roman"/>
          <w:szCs w:val="24"/>
        </w:rPr>
      </w:pPr>
    </w:p>
    <w:p w14:paraId="459AB842" w14:textId="77777777" w:rsidR="0080505C" w:rsidRDefault="0080505C" w:rsidP="0080505C">
      <w:pPr>
        <w:pStyle w:val="NoSpacing"/>
        <w:rPr>
          <w:rFonts w:eastAsia="Times New Roman" w:cs="Times New Roman"/>
          <w:szCs w:val="24"/>
        </w:rPr>
      </w:pPr>
    </w:p>
    <w:p w14:paraId="5B9B8854" w14:textId="77777777" w:rsidR="0080505C" w:rsidRDefault="0080505C" w:rsidP="0080505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January 2024</w:t>
      </w:r>
    </w:p>
    <w:p w14:paraId="1C98B9B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710F6" w14:textId="77777777" w:rsidR="0080505C" w:rsidRDefault="0080505C" w:rsidP="009139A6">
      <w:r>
        <w:separator/>
      </w:r>
    </w:p>
  </w:endnote>
  <w:endnote w:type="continuationSeparator" w:id="0">
    <w:p w14:paraId="7893960E" w14:textId="77777777" w:rsidR="0080505C" w:rsidRDefault="008050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FE2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6F5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9BF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31DBD" w14:textId="77777777" w:rsidR="0080505C" w:rsidRDefault="0080505C" w:rsidP="009139A6">
      <w:r>
        <w:separator/>
      </w:r>
    </w:p>
  </w:footnote>
  <w:footnote w:type="continuationSeparator" w:id="0">
    <w:p w14:paraId="727EA52E" w14:textId="77777777" w:rsidR="0080505C" w:rsidRDefault="008050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75F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FE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3FB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05C"/>
    <w:rsid w:val="000666E0"/>
    <w:rsid w:val="002510B7"/>
    <w:rsid w:val="005C130B"/>
    <w:rsid w:val="0080505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07C34"/>
  <w15:chartTrackingRefBased/>
  <w15:docId w15:val="{A8B6A73D-6C91-4240-AEAA-7147F0680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2024-01-18T16:29:00Z</dcterms:created>
  <dcterms:modified xsi:type="dcterms:W3CDTF">2024-01-18T16:30:00Z</dcterms:modified>
</cp:coreProperties>
</file>