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F9786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BRAYBROKE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53D4AF85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E51DE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77863E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Gerard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Braybroke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d.1429)(q.v.) and his second wife, Elizabeth. (H.P. p.55)</w:t>
      </w:r>
    </w:p>
    <w:p w14:paraId="1665D523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(by 1426) Sir William Beauchamp, Lord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St.Amand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    (ibid.)</w:t>
      </w:r>
    </w:p>
    <w:p w14:paraId="5BAE66AC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A5AED9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Sir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Tocotes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 (ibid.)</w:t>
      </w:r>
    </w:p>
    <w:p w14:paraId="0B3196EC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779848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9ACA3" w14:textId="77777777" w:rsidR="0011000D" w:rsidRDefault="0011000D" w:rsidP="0011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2653F6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1386E" w14:textId="77777777" w:rsidR="0011000D" w:rsidRDefault="0011000D" w:rsidP="009139A6">
      <w:r>
        <w:separator/>
      </w:r>
    </w:p>
  </w:endnote>
  <w:endnote w:type="continuationSeparator" w:id="0">
    <w:p w14:paraId="6E7298F1" w14:textId="77777777" w:rsidR="0011000D" w:rsidRDefault="001100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ADA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12A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66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1B6A43" w14:textId="77777777" w:rsidR="0011000D" w:rsidRDefault="0011000D" w:rsidP="009139A6">
      <w:r>
        <w:separator/>
      </w:r>
    </w:p>
  </w:footnote>
  <w:footnote w:type="continuationSeparator" w:id="0">
    <w:p w14:paraId="3490C492" w14:textId="77777777" w:rsidR="0011000D" w:rsidRDefault="001100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CB0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A64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1E79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0D"/>
    <w:rsid w:val="000666E0"/>
    <w:rsid w:val="0011000D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9DF5E"/>
  <w15:chartTrackingRefBased/>
  <w15:docId w15:val="{43B0AF24-1602-4C12-9F58-0327C45E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2021-03-16T19:02:00Z</dcterms:created>
  <dcterms:modified xsi:type="dcterms:W3CDTF">2021-03-16T19:03:00Z</dcterms:modified>
</cp:coreProperties>
</file>