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7AFB8" w14:textId="77777777" w:rsidR="00637308" w:rsidRDefault="00637308" w:rsidP="00637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Eleanor BRAYBROKE</w:t>
      </w:r>
      <w:r>
        <w:rPr>
          <w:rFonts w:cs="Times New Roman"/>
          <w:szCs w:val="24"/>
        </w:rPr>
        <w:t xml:space="preserve">        (d.ca.1428)</w:t>
      </w:r>
    </w:p>
    <w:p w14:paraId="1E4D10EB" w14:textId="77777777" w:rsidR="00637308" w:rsidRDefault="00637308" w:rsidP="00637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Ipplepen</w:t>
      </w:r>
      <w:proofErr w:type="spellEnd"/>
      <w:r>
        <w:rPr>
          <w:rFonts w:cs="Times New Roman"/>
          <w:szCs w:val="24"/>
        </w:rPr>
        <w:t>, Devon.</w:t>
      </w:r>
    </w:p>
    <w:p w14:paraId="0D8ED081" w14:textId="77777777" w:rsidR="00637308" w:rsidRDefault="00637308" w:rsidP="00637308">
      <w:pPr>
        <w:pStyle w:val="NoSpacing"/>
        <w:rPr>
          <w:rFonts w:cs="Times New Roman"/>
          <w:szCs w:val="24"/>
        </w:rPr>
      </w:pPr>
    </w:p>
    <w:p w14:paraId="3AE1A321" w14:textId="77777777" w:rsidR="00637308" w:rsidRDefault="00637308" w:rsidP="00637308">
      <w:pPr>
        <w:pStyle w:val="NoSpacing"/>
        <w:rPr>
          <w:rFonts w:cs="Times New Roman"/>
          <w:szCs w:val="24"/>
        </w:rPr>
      </w:pPr>
    </w:p>
    <w:p w14:paraId="7D3C00A7" w14:textId="77777777" w:rsidR="00637308" w:rsidRDefault="00637308" w:rsidP="00637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`1428</w:t>
      </w:r>
      <w:r>
        <w:rPr>
          <w:rFonts w:cs="Times New Roman"/>
          <w:szCs w:val="24"/>
        </w:rPr>
        <w:tab/>
        <w:t>Probate of her Will.</w:t>
      </w:r>
    </w:p>
    <w:p w14:paraId="01F1F471" w14:textId="77777777" w:rsidR="00637308" w:rsidRDefault="00637308" w:rsidP="00637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1163=1999)</w:t>
      </w:r>
    </w:p>
    <w:p w14:paraId="3A3B4A93" w14:textId="77777777" w:rsidR="00637308" w:rsidRDefault="00637308" w:rsidP="00637308">
      <w:pPr>
        <w:pStyle w:val="NoSpacing"/>
        <w:rPr>
          <w:rFonts w:cs="Times New Roman"/>
          <w:szCs w:val="24"/>
        </w:rPr>
      </w:pPr>
    </w:p>
    <w:p w14:paraId="0FA8B3BD" w14:textId="77777777" w:rsidR="00637308" w:rsidRDefault="00637308" w:rsidP="00637308">
      <w:pPr>
        <w:pStyle w:val="NoSpacing"/>
        <w:rPr>
          <w:rFonts w:cs="Times New Roman"/>
          <w:szCs w:val="24"/>
        </w:rPr>
      </w:pPr>
    </w:p>
    <w:p w14:paraId="560404F8" w14:textId="77777777" w:rsidR="00637308" w:rsidRDefault="00637308" w:rsidP="006373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May 2025</w:t>
      </w:r>
    </w:p>
    <w:p w14:paraId="791DD0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0616D" w14:textId="77777777" w:rsidR="00637308" w:rsidRDefault="00637308" w:rsidP="009139A6">
      <w:r>
        <w:separator/>
      </w:r>
    </w:p>
  </w:endnote>
  <w:endnote w:type="continuationSeparator" w:id="0">
    <w:p w14:paraId="7C1FEE35" w14:textId="77777777" w:rsidR="00637308" w:rsidRDefault="006373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80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5C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17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80AED" w14:textId="77777777" w:rsidR="00637308" w:rsidRDefault="00637308" w:rsidP="009139A6">
      <w:r>
        <w:separator/>
      </w:r>
    </w:p>
  </w:footnote>
  <w:footnote w:type="continuationSeparator" w:id="0">
    <w:p w14:paraId="2E91E955" w14:textId="77777777" w:rsidR="00637308" w:rsidRDefault="006373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96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DEF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3F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0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37308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65630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B582B"/>
  <w15:chartTrackingRefBased/>
  <w15:docId w15:val="{5E1E13D8-079C-4AA7-8B62-29AD0B527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2025-05-03T08:01:00Z</dcterms:created>
  <dcterms:modified xsi:type="dcterms:W3CDTF">2025-05-03T08:02:00Z</dcterms:modified>
</cp:coreProperties>
</file>