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47A4" w14:textId="77777777" w:rsidR="00706461" w:rsidRDefault="00706461" w:rsidP="00706461">
      <w:pPr>
        <w:pStyle w:val="NoSpacing"/>
      </w:pPr>
      <w:r>
        <w:rPr>
          <w:u w:val="single"/>
        </w:rPr>
        <w:t>Andrew BRAYBOKE</w:t>
      </w:r>
      <w:r>
        <w:t xml:space="preserve">         (fl.1408-9)</w:t>
      </w:r>
    </w:p>
    <w:p w14:paraId="2A3C2430" w14:textId="77777777" w:rsidR="00706461" w:rsidRDefault="00706461" w:rsidP="00706461">
      <w:pPr>
        <w:pStyle w:val="NoSpacing"/>
      </w:pPr>
      <w:r>
        <w:t>of Canterbury. Mercer.</w:t>
      </w:r>
    </w:p>
    <w:p w14:paraId="60451576" w14:textId="77777777" w:rsidR="00706461" w:rsidRDefault="00706461" w:rsidP="00706461">
      <w:pPr>
        <w:pStyle w:val="NoSpacing"/>
      </w:pPr>
    </w:p>
    <w:p w14:paraId="55552968" w14:textId="77777777" w:rsidR="00706461" w:rsidRDefault="00706461" w:rsidP="00706461">
      <w:pPr>
        <w:pStyle w:val="NoSpacing"/>
      </w:pPr>
    </w:p>
    <w:p w14:paraId="58E22643" w14:textId="77777777" w:rsidR="004B1F63" w:rsidRDefault="004B1F63" w:rsidP="004B1F63">
      <w:pPr>
        <w:pStyle w:val="NoSpacing"/>
      </w:pPr>
      <w:r>
        <w:rPr>
          <w:rFonts w:cs="Times New Roman"/>
          <w:szCs w:val="24"/>
        </w:rPr>
        <w:t xml:space="preserve">         1407-8</w:t>
      </w:r>
      <w:r>
        <w:rPr>
          <w:rFonts w:cs="Times New Roman"/>
          <w:szCs w:val="24"/>
        </w:rPr>
        <w:tab/>
      </w:r>
      <w:r>
        <w:t>He paid 8d to trade in Newingate Ward for a year.</w:t>
      </w:r>
    </w:p>
    <w:p w14:paraId="76E2CBA7" w14:textId="77777777" w:rsidR="004B1F63" w:rsidRDefault="004B1F63" w:rsidP="004B1F63">
      <w:pPr>
        <w:pStyle w:val="NoSpacing"/>
        <w:ind w:left="1440"/>
      </w:pPr>
      <w:r>
        <w:t>(</w:t>
      </w:r>
      <w:r w:rsidRPr="00A07C68">
        <w:t xml:space="preserve">“Intrantes: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>e</w:t>
      </w:r>
      <w:r w:rsidRPr="00A07C68">
        <w:t xml:space="preserve"> from 1392 t</w:t>
      </w:r>
      <w:r>
        <w:t>o</w:t>
      </w:r>
      <w:r w:rsidRPr="00A07C68">
        <w:t xml:space="preserve"> 1592”</w:t>
      </w:r>
      <w:r>
        <w:t xml:space="preserve"> by </w:t>
      </w:r>
    </w:p>
    <w:p w14:paraId="2B96F282" w14:textId="3ABF0232" w:rsidR="004B1F63" w:rsidRDefault="004B1F63" w:rsidP="004B1F63">
      <w:pPr>
        <w:pStyle w:val="NoSpacing"/>
        <w:ind w:left="1440"/>
      </w:pPr>
      <w:r>
        <w:t>J. Meadows Cowper, F.S.A., pub.Cross &amp; Jackman, Printers and Publishers, Canterbury, 1904 p.28)</w:t>
      </w:r>
    </w:p>
    <w:p w14:paraId="3F2256F2" w14:textId="3A962048" w:rsidR="00706461" w:rsidRDefault="00706461" w:rsidP="00706461">
      <w:pPr>
        <w:pStyle w:val="NoSpacing"/>
      </w:pPr>
      <w:r>
        <w:t xml:space="preserve">         1408-9</w:t>
      </w:r>
      <w:r>
        <w:tab/>
        <w:t xml:space="preserve">He paid 6d to trade in </w:t>
      </w:r>
      <w:r w:rsidR="004B1F63">
        <w:t>Newingate</w:t>
      </w:r>
      <w:r>
        <w:t xml:space="preserve"> Ward.</w:t>
      </w:r>
    </w:p>
    <w:p w14:paraId="236E456D" w14:textId="77777777" w:rsidR="00706461" w:rsidRDefault="00706461" w:rsidP="00706461">
      <w:pPr>
        <w:pStyle w:val="NoSpacing"/>
        <w:ind w:left="1440"/>
      </w:pPr>
      <w:r>
        <w:t>(</w:t>
      </w:r>
      <w:r w:rsidRPr="00A07C68">
        <w:t xml:space="preserve">“Intrantes: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586A3353" w14:textId="77777777" w:rsidR="00706461" w:rsidRDefault="00706461" w:rsidP="00706461">
      <w:pPr>
        <w:pStyle w:val="NoSpacing"/>
        <w:ind w:left="1440"/>
      </w:pPr>
      <w:r>
        <w:t>J. Meadows Cowper, F.S.A., pub. Cross &amp; Jackman, Printers and Publishers, Canterbury, 1904 p.30).</w:t>
      </w:r>
    </w:p>
    <w:p w14:paraId="6AC5DA10" w14:textId="77777777" w:rsidR="00F5504F" w:rsidRDefault="00F5504F" w:rsidP="00F55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1409-10</w:t>
      </w:r>
      <w:r>
        <w:rPr>
          <w:rFonts w:cs="Times New Roman"/>
          <w:szCs w:val="24"/>
        </w:rPr>
        <w:tab/>
        <w:t>He paid 6d to trade in Newingate Ward.</w:t>
      </w:r>
    </w:p>
    <w:p w14:paraId="434B9A0A" w14:textId="77777777" w:rsidR="00F5504F" w:rsidRDefault="00F5504F" w:rsidP="00F5504F">
      <w:pPr>
        <w:pStyle w:val="NoSpacing"/>
        <w:ind w:left="1440"/>
      </w:pPr>
      <w:r>
        <w:t>(</w:t>
      </w:r>
      <w:r w:rsidRPr="00A07C68">
        <w:t xml:space="preserve">“Intrantes: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30814877" w14:textId="5FC8EA9E" w:rsidR="00F5504F" w:rsidRDefault="00F5504F" w:rsidP="00F5504F">
      <w:pPr>
        <w:pStyle w:val="NoSpacing"/>
        <w:ind w:left="1440"/>
      </w:pPr>
      <w:r>
        <w:t>J. Meadows Cowper, F.S.A., pub. Cross &amp; Jackman, Printers and Publishers, Canterbury, 1904 p.32).</w:t>
      </w:r>
    </w:p>
    <w:p w14:paraId="7D3FD0FD" w14:textId="77777777" w:rsidR="00706461" w:rsidRDefault="00706461" w:rsidP="00706461">
      <w:pPr>
        <w:pStyle w:val="NoSpacing"/>
      </w:pPr>
    </w:p>
    <w:p w14:paraId="144171F3" w14:textId="77777777" w:rsidR="00706461" w:rsidRDefault="00706461" w:rsidP="00706461">
      <w:pPr>
        <w:pStyle w:val="NoSpacing"/>
      </w:pPr>
    </w:p>
    <w:p w14:paraId="2DBD2A74" w14:textId="77777777" w:rsidR="00706461" w:rsidRDefault="00706461" w:rsidP="00706461">
      <w:pPr>
        <w:pStyle w:val="NoSpacing"/>
      </w:pPr>
      <w:r>
        <w:t>18 April 2025</w:t>
      </w:r>
    </w:p>
    <w:p w14:paraId="0BA54FAF" w14:textId="576BF039" w:rsidR="004519AC" w:rsidRDefault="004519AC" w:rsidP="00706461">
      <w:pPr>
        <w:pStyle w:val="NoSpacing"/>
      </w:pPr>
      <w:r>
        <w:t>14 September 2025</w:t>
      </w:r>
    </w:p>
    <w:p w14:paraId="214E9E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F3C39" w14:textId="77777777" w:rsidR="002961B7" w:rsidRDefault="002961B7" w:rsidP="009139A6">
      <w:r>
        <w:separator/>
      </w:r>
    </w:p>
  </w:endnote>
  <w:endnote w:type="continuationSeparator" w:id="0">
    <w:p w14:paraId="380A79A1" w14:textId="77777777" w:rsidR="002961B7" w:rsidRDefault="002961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80C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F9A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5B8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2A95E" w14:textId="77777777" w:rsidR="002961B7" w:rsidRDefault="002961B7" w:rsidP="009139A6">
      <w:r>
        <w:separator/>
      </w:r>
    </w:p>
  </w:footnote>
  <w:footnote w:type="continuationSeparator" w:id="0">
    <w:p w14:paraId="59C43EBC" w14:textId="77777777" w:rsidR="002961B7" w:rsidRDefault="002961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29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F2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7F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461"/>
    <w:rsid w:val="000666E0"/>
    <w:rsid w:val="000A2E7A"/>
    <w:rsid w:val="001307AC"/>
    <w:rsid w:val="00190DFA"/>
    <w:rsid w:val="002510B7"/>
    <w:rsid w:val="00270799"/>
    <w:rsid w:val="002737D5"/>
    <w:rsid w:val="002961B7"/>
    <w:rsid w:val="00357E4A"/>
    <w:rsid w:val="004519AC"/>
    <w:rsid w:val="004B1F63"/>
    <w:rsid w:val="005C130B"/>
    <w:rsid w:val="00671FA3"/>
    <w:rsid w:val="00706461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BF128B"/>
    <w:rsid w:val="00C71834"/>
    <w:rsid w:val="00CB4ED9"/>
    <w:rsid w:val="00D72F1F"/>
    <w:rsid w:val="00DD47D9"/>
    <w:rsid w:val="00DE227A"/>
    <w:rsid w:val="00E61DA6"/>
    <w:rsid w:val="00EB3209"/>
    <w:rsid w:val="00F1491A"/>
    <w:rsid w:val="00F41096"/>
    <w:rsid w:val="00F5287F"/>
    <w:rsid w:val="00F5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96DB3"/>
  <w15:chartTrackingRefBased/>
  <w15:docId w15:val="{CB3CDE33-1F8F-428A-988C-C7D9AED2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2025-04-21T18:51:00Z</dcterms:created>
  <dcterms:modified xsi:type="dcterms:W3CDTF">2025-09-14T06:31:00Z</dcterms:modified>
</cp:coreProperties>
</file>