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DFC6D" w14:textId="77777777" w:rsidR="005B7490" w:rsidRDefault="005B7490" w:rsidP="005B7490">
      <w:pPr>
        <w:pStyle w:val="NoSpacing"/>
      </w:pPr>
      <w:r>
        <w:rPr>
          <w:u w:val="single"/>
        </w:rPr>
        <w:t>William BRAY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060995E7" w14:textId="77777777" w:rsidR="005B7490" w:rsidRDefault="005B7490" w:rsidP="005B7490">
      <w:pPr>
        <w:pStyle w:val="NoSpacing"/>
      </w:pPr>
      <w:r>
        <w:t>of London. Apprentice scrivener.</w:t>
      </w:r>
    </w:p>
    <w:p w14:paraId="38C86A27" w14:textId="77777777" w:rsidR="005B7490" w:rsidRDefault="005B7490" w:rsidP="005B7490">
      <w:pPr>
        <w:pStyle w:val="NoSpacing"/>
      </w:pPr>
    </w:p>
    <w:p w14:paraId="7B9D2C96" w14:textId="77777777" w:rsidR="005B7490" w:rsidRDefault="005B7490" w:rsidP="005B7490">
      <w:pPr>
        <w:pStyle w:val="NoSpacing"/>
      </w:pPr>
    </w:p>
    <w:p w14:paraId="57C46F33" w14:textId="77777777" w:rsidR="005B7490" w:rsidRDefault="005B7490" w:rsidP="005B7490">
      <w:pPr>
        <w:pStyle w:val="NoSpacing"/>
      </w:pPr>
      <w:r>
        <w:t xml:space="preserve">  2 Jun.1481</w:t>
      </w:r>
      <w:r>
        <w:tab/>
        <w:t>He was apprentice of Thomas Masse(q.v.).</w:t>
      </w:r>
    </w:p>
    <w:p w14:paraId="25EAE958" w14:textId="77777777" w:rsidR="005B7490" w:rsidRDefault="005B7490" w:rsidP="005B7490"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4006AB70" w14:textId="77777777" w:rsidR="005B7490" w:rsidRDefault="005B7490" w:rsidP="005B7490">
      <w:pPr>
        <w:pStyle w:val="NoSpacing"/>
      </w:pPr>
    </w:p>
    <w:p w14:paraId="5AEBB2B0" w14:textId="77777777" w:rsidR="005B7490" w:rsidRDefault="005B7490" w:rsidP="005B7490">
      <w:pPr>
        <w:pStyle w:val="NoSpacing"/>
      </w:pPr>
    </w:p>
    <w:p w14:paraId="1F330353" w14:textId="77777777" w:rsidR="005B7490" w:rsidRDefault="005B7490" w:rsidP="005B7490">
      <w:pPr>
        <w:pStyle w:val="NoSpacing"/>
      </w:pPr>
      <w:r>
        <w:t>10 August 2023</w:t>
      </w:r>
    </w:p>
    <w:p w14:paraId="05C523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ECAAC" w14:textId="77777777" w:rsidR="005B7490" w:rsidRDefault="005B7490" w:rsidP="009139A6">
      <w:r>
        <w:separator/>
      </w:r>
    </w:p>
  </w:endnote>
  <w:endnote w:type="continuationSeparator" w:id="0">
    <w:p w14:paraId="5100DFC7" w14:textId="77777777" w:rsidR="005B7490" w:rsidRDefault="005B74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9C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F6A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8D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FFA14" w14:textId="77777777" w:rsidR="005B7490" w:rsidRDefault="005B7490" w:rsidP="009139A6">
      <w:r>
        <w:separator/>
      </w:r>
    </w:p>
  </w:footnote>
  <w:footnote w:type="continuationSeparator" w:id="0">
    <w:p w14:paraId="64E24D9C" w14:textId="77777777" w:rsidR="005B7490" w:rsidRDefault="005B74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06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A67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64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90"/>
    <w:rsid w:val="000666E0"/>
    <w:rsid w:val="002510B7"/>
    <w:rsid w:val="005B749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8C028"/>
  <w15:chartTrackingRefBased/>
  <w15:docId w15:val="{8D216FBD-51F4-4A98-9FAE-68ECE91E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49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74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2023-09-12T20:45:00Z</dcterms:created>
  <dcterms:modified xsi:type="dcterms:W3CDTF">2023-09-12T20:46:00Z</dcterms:modified>
</cp:coreProperties>
</file>