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EC5FC" w14:textId="77777777" w:rsidR="00637252" w:rsidRDefault="00637252" w:rsidP="00637252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William BRAY</w:t>
      </w:r>
      <w:r>
        <w:rPr>
          <w:rFonts w:cs="Times New Roman"/>
        </w:rPr>
        <w:t xml:space="preserve">       (fl.1460)</w:t>
      </w:r>
    </w:p>
    <w:p w14:paraId="27BE3AAD" w14:textId="77777777" w:rsidR="00637252" w:rsidRDefault="00637252" w:rsidP="00637252">
      <w:pPr>
        <w:pStyle w:val="NoSpacing"/>
        <w:rPr>
          <w:rFonts w:cs="Times New Roman"/>
        </w:rPr>
      </w:pPr>
      <w:r>
        <w:rPr>
          <w:rFonts w:cs="Times New Roman"/>
        </w:rPr>
        <w:t>of Barnstaple. Carpenter.</w:t>
      </w:r>
    </w:p>
    <w:p w14:paraId="47DDC881" w14:textId="77777777" w:rsidR="00637252" w:rsidRDefault="00637252" w:rsidP="00637252">
      <w:pPr>
        <w:pStyle w:val="NoSpacing"/>
        <w:rPr>
          <w:rFonts w:cs="Times New Roman"/>
        </w:rPr>
      </w:pPr>
    </w:p>
    <w:p w14:paraId="2261C58C" w14:textId="77777777" w:rsidR="00637252" w:rsidRDefault="00637252" w:rsidP="00637252">
      <w:pPr>
        <w:pStyle w:val="NoSpacing"/>
        <w:rPr>
          <w:rFonts w:cs="Times New Roman"/>
        </w:rPr>
      </w:pPr>
    </w:p>
    <w:p w14:paraId="1BE446AE" w14:textId="77777777" w:rsidR="00637252" w:rsidRDefault="00637252" w:rsidP="00637252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>William Danyell(q.v.) and his wife, Joan(q.v.), brought a plaint of trespass</w:t>
      </w:r>
    </w:p>
    <w:p w14:paraId="1F784B3E" w14:textId="77777777" w:rsidR="00637252" w:rsidRDefault="00637252" w:rsidP="00637252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against him.   </w:t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64EB4EAE" w14:textId="77777777" w:rsidR="00637252" w:rsidRDefault="00637252" w:rsidP="00637252">
      <w:pPr>
        <w:pStyle w:val="NoSpacing"/>
        <w:rPr>
          <w:rFonts w:cs="Times New Roman"/>
        </w:rPr>
      </w:pPr>
    </w:p>
    <w:p w14:paraId="32365C27" w14:textId="77777777" w:rsidR="00637252" w:rsidRDefault="00637252" w:rsidP="00637252">
      <w:pPr>
        <w:pStyle w:val="NoSpacing"/>
        <w:rPr>
          <w:rFonts w:cs="Times New Roman"/>
        </w:rPr>
      </w:pPr>
    </w:p>
    <w:p w14:paraId="6A7A1011" w14:textId="77777777" w:rsidR="00637252" w:rsidRDefault="00637252" w:rsidP="00637252">
      <w:pPr>
        <w:pStyle w:val="NoSpacing"/>
        <w:rPr>
          <w:rFonts w:cs="Times New Roman"/>
        </w:rPr>
      </w:pPr>
      <w:r>
        <w:rPr>
          <w:rFonts w:cs="Times New Roman"/>
        </w:rPr>
        <w:t>25 April 2026</w:t>
      </w:r>
    </w:p>
    <w:p w14:paraId="3FA0D65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F04F5" w14:textId="77777777" w:rsidR="00B9622D" w:rsidRDefault="00B9622D" w:rsidP="00086E2C">
      <w:pPr>
        <w:spacing w:after="0" w:line="240" w:lineRule="auto"/>
      </w:pPr>
      <w:r>
        <w:separator/>
      </w:r>
    </w:p>
  </w:endnote>
  <w:endnote w:type="continuationSeparator" w:id="0">
    <w:p w14:paraId="7793CE9D" w14:textId="77777777" w:rsidR="00B9622D" w:rsidRDefault="00B9622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B781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0C97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8941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27120" w14:textId="77777777" w:rsidR="00B9622D" w:rsidRDefault="00B9622D" w:rsidP="00086E2C">
      <w:pPr>
        <w:spacing w:after="0" w:line="240" w:lineRule="auto"/>
      </w:pPr>
      <w:r>
        <w:separator/>
      </w:r>
    </w:p>
  </w:footnote>
  <w:footnote w:type="continuationSeparator" w:id="0">
    <w:p w14:paraId="3A6F021A" w14:textId="77777777" w:rsidR="00B9622D" w:rsidRDefault="00B9622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4641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1EB4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DE85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252"/>
    <w:rsid w:val="00086E2C"/>
    <w:rsid w:val="000A2E7A"/>
    <w:rsid w:val="002244B7"/>
    <w:rsid w:val="00314D94"/>
    <w:rsid w:val="005435B9"/>
    <w:rsid w:val="00617568"/>
    <w:rsid w:val="00637252"/>
    <w:rsid w:val="006E68FA"/>
    <w:rsid w:val="008E56AD"/>
    <w:rsid w:val="00AF65CA"/>
    <w:rsid w:val="00B9622D"/>
    <w:rsid w:val="00C852B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9D14D"/>
  <w15:chartTrackingRefBased/>
  <w15:docId w15:val="{2FC795CB-0FBB-4D81-804E-CD1F92C5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2026-06-02T19:27:00Z</dcterms:created>
  <dcterms:modified xsi:type="dcterms:W3CDTF">2026-06-02T19:28:00Z</dcterms:modified>
</cp:coreProperties>
</file>