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A00" w:rsidRDefault="00016A00" w:rsidP="00016A00">
      <w:pPr>
        <w:pStyle w:val="NoSpacing"/>
      </w:pPr>
      <w:r>
        <w:rPr>
          <w:u w:val="single"/>
        </w:rPr>
        <w:t>William BRAY</w:t>
      </w:r>
      <w:r>
        <w:t xml:space="preserve">      </w:t>
      </w:r>
      <w:r>
        <w:t>(fl.1435)</w:t>
      </w:r>
    </w:p>
    <w:p w:rsidR="00016A00" w:rsidRDefault="00016A00" w:rsidP="00016A00">
      <w:pPr>
        <w:pStyle w:val="NoSpacing"/>
      </w:pPr>
    </w:p>
    <w:p w:rsidR="00016A00" w:rsidRDefault="00016A00" w:rsidP="00016A00">
      <w:pPr>
        <w:pStyle w:val="NoSpacing"/>
      </w:pPr>
    </w:p>
    <w:p w:rsidR="00016A00" w:rsidRDefault="00016A00" w:rsidP="00016A00">
      <w:pPr>
        <w:pStyle w:val="NoSpacing"/>
      </w:pPr>
      <w:r>
        <w:t xml:space="preserve">  7 Jul</w:t>
      </w:r>
      <w:r>
        <w:t>.1435</w:t>
      </w:r>
      <w:r>
        <w:tab/>
        <w:t>He was a juror on</w:t>
      </w:r>
      <w:r>
        <w:t xml:space="preserve"> the inquisition post mortem held in Brentford</w:t>
      </w:r>
      <w:r>
        <w:t>, Middlesex,</w:t>
      </w:r>
    </w:p>
    <w:p w:rsidR="00016A00" w:rsidRDefault="00016A00" w:rsidP="00016A00">
      <w:pPr>
        <w:pStyle w:val="NoSpacing"/>
      </w:pPr>
      <w:r>
        <w:tab/>
      </w:r>
      <w:r>
        <w:tab/>
        <w:t>into lands of the late William Gawtron(q.v.).</w:t>
      </w:r>
    </w:p>
    <w:p w:rsidR="00016A00" w:rsidRDefault="00016A00" w:rsidP="00016A00">
      <w:pPr>
        <w:pStyle w:val="NoSpacing"/>
      </w:pPr>
      <w:r>
        <w:tab/>
      </w:r>
      <w:r>
        <w:tab/>
        <w:t xml:space="preserve">(www.inquisitionspostmortem.ac.uk   ref. eCIPM </w:t>
      </w:r>
      <w:r>
        <w:t>24-294</w:t>
      </w:r>
      <w:bookmarkStart w:id="0" w:name="_GoBack"/>
      <w:bookmarkEnd w:id="0"/>
      <w:r>
        <w:t>)</w:t>
      </w:r>
    </w:p>
    <w:p w:rsidR="00016A00" w:rsidRDefault="00016A00" w:rsidP="00016A00">
      <w:pPr>
        <w:pStyle w:val="NoSpacing"/>
      </w:pPr>
    </w:p>
    <w:p w:rsidR="00016A00" w:rsidRDefault="00016A00" w:rsidP="00016A00">
      <w:pPr>
        <w:pStyle w:val="NoSpacing"/>
      </w:pPr>
    </w:p>
    <w:p w:rsidR="00016A00" w:rsidRPr="00E209A3" w:rsidRDefault="00016A00" w:rsidP="00016A00">
      <w:pPr>
        <w:pStyle w:val="NoSpacing"/>
      </w:pPr>
      <w:r>
        <w:t>3 September 2017</w:t>
      </w:r>
    </w:p>
    <w:p w:rsidR="006B2F86" w:rsidRPr="00016A00" w:rsidRDefault="00016A00" w:rsidP="00E71FC3">
      <w:pPr>
        <w:pStyle w:val="NoSpacing"/>
      </w:pPr>
    </w:p>
    <w:sectPr w:rsidR="006B2F86" w:rsidRPr="00016A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A00" w:rsidRDefault="00016A00" w:rsidP="00E71FC3">
      <w:pPr>
        <w:spacing w:after="0" w:line="240" w:lineRule="auto"/>
      </w:pPr>
      <w:r>
        <w:separator/>
      </w:r>
    </w:p>
  </w:endnote>
  <w:endnote w:type="continuationSeparator" w:id="0">
    <w:p w:rsidR="00016A00" w:rsidRDefault="00016A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A00" w:rsidRDefault="00016A00" w:rsidP="00E71FC3">
      <w:pPr>
        <w:spacing w:after="0" w:line="240" w:lineRule="auto"/>
      </w:pPr>
      <w:r>
        <w:separator/>
      </w:r>
    </w:p>
  </w:footnote>
  <w:footnote w:type="continuationSeparator" w:id="0">
    <w:p w:rsidR="00016A00" w:rsidRDefault="00016A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00"/>
    <w:rsid w:val="00016A0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4B161"/>
  <w15:chartTrackingRefBased/>
  <w15:docId w15:val="{1D6EE87C-EC96-4C96-84CF-18171B45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2017-09-03T20:43:00Z</dcterms:created>
  <dcterms:modified xsi:type="dcterms:W3CDTF">2017-09-03T20:46:00Z</dcterms:modified>
</cp:coreProperties>
</file>