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00FD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00FD" w:rsidRPr="008D3A3C" w:rsidRDefault="001D00FD" w:rsidP="001D00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</w:p>
    <w:p w:rsidR="006B2F86" w:rsidRPr="001D00FD" w:rsidRDefault="001D00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D00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0FD" w:rsidRDefault="001D00FD" w:rsidP="00E71FC3">
      <w:pPr>
        <w:spacing w:after="0" w:line="240" w:lineRule="auto"/>
      </w:pPr>
      <w:r>
        <w:separator/>
      </w:r>
    </w:p>
  </w:endnote>
  <w:endnote w:type="continuationSeparator" w:id="0">
    <w:p w:rsidR="001D00FD" w:rsidRDefault="001D00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0FD" w:rsidRDefault="001D00FD" w:rsidP="00E71FC3">
      <w:pPr>
        <w:spacing w:after="0" w:line="240" w:lineRule="auto"/>
      </w:pPr>
      <w:r>
        <w:separator/>
      </w:r>
    </w:p>
  </w:footnote>
  <w:footnote w:type="continuationSeparator" w:id="0">
    <w:p w:rsidR="001D00FD" w:rsidRDefault="001D00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FD"/>
    <w:rsid w:val="001D00F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C16EE"/>
  <w15:chartTrackingRefBased/>
  <w15:docId w15:val="{18378059-0287-4237-B2EA-0666F7A2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2016-06-07T15:05:00Z</dcterms:created>
  <dcterms:modified xsi:type="dcterms:W3CDTF">2016-06-07T15:08:00Z</dcterms:modified>
</cp:coreProperties>
</file>