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29B36" w14:textId="77777777" w:rsidR="003C3283" w:rsidRDefault="003C3283" w:rsidP="003C3283">
      <w:pPr>
        <w:pStyle w:val="NoSpacing"/>
      </w:pPr>
      <w:r>
        <w:rPr>
          <w:u w:val="single"/>
        </w:rPr>
        <w:t>Thomas BRAY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fl.1417)</w:t>
      </w:r>
    </w:p>
    <w:p w14:paraId="371953F0" w14:textId="77777777" w:rsidR="003C3283" w:rsidRDefault="003C3283" w:rsidP="003C3283">
      <w:pPr>
        <w:pStyle w:val="NoSpacing"/>
      </w:pPr>
      <w:r>
        <w:t>of the diocese of Exeter.</w:t>
      </w:r>
    </w:p>
    <w:p w14:paraId="61B5F8A0" w14:textId="77777777" w:rsidR="003C3283" w:rsidRDefault="003C3283" w:rsidP="003C3283">
      <w:pPr>
        <w:pStyle w:val="NoSpacing"/>
      </w:pPr>
    </w:p>
    <w:p w14:paraId="1D0FF52F" w14:textId="77777777" w:rsidR="003C3283" w:rsidRDefault="003C3283" w:rsidP="003C3283">
      <w:pPr>
        <w:pStyle w:val="NoSpacing"/>
      </w:pPr>
    </w:p>
    <w:p w14:paraId="083DC480" w14:textId="1FB9EAF7" w:rsidR="003C3283" w:rsidRDefault="003C3283" w:rsidP="003C3283">
      <w:pPr>
        <w:pStyle w:val="NoSpacing"/>
      </w:pPr>
      <w:r>
        <w:t xml:space="preserve"> 5 Jun</w:t>
      </w:r>
      <w:r>
        <w:t>.1417</w:t>
      </w:r>
      <w:r>
        <w:tab/>
        <w:t xml:space="preserve">He was ordained to his first tonsure in </w:t>
      </w:r>
      <w:r>
        <w:t>the chapel of the manor of Clyst,</w:t>
      </w:r>
    </w:p>
    <w:p w14:paraId="44A80D5C" w14:textId="5752F33D" w:rsidR="003C3283" w:rsidRDefault="003C3283" w:rsidP="003C3283">
      <w:pPr>
        <w:pStyle w:val="NoSpacing"/>
      </w:pPr>
      <w:r>
        <w:tab/>
      </w:r>
      <w:r>
        <w:tab/>
      </w:r>
      <w:r>
        <w:t xml:space="preserve">Devon.    </w:t>
      </w:r>
      <w:bookmarkStart w:id="0" w:name="_GoBack"/>
      <w:bookmarkEnd w:id="0"/>
      <w:r>
        <w:t>(“Stafford Register” pp.429 and 427)</w:t>
      </w:r>
    </w:p>
    <w:p w14:paraId="7E15585C" w14:textId="77777777" w:rsidR="003C3283" w:rsidRDefault="003C3283" w:rsidP="003C3283">
      <w:pPr>
        <w:pStyle w:val="NoSpacing"/>
      </w:pPr>
    </w:p>
    <w:p w14:paraId="13EBCEBD" w14:textId="77777777" w:rsidR="003C3283" w:rsidRDefault="003C3283" w:rsidP="003C3283">
      <w:pPr>
        <w:pStyle w:val="NoSpacing"/>
      </w:pPr>
    </w:p>
    <w:p w14:paraId="17546B27" w14:textId="5866F250" w:rsidR="006B2F86" w:rsidRPr="003C3283" w:rsidRDefault="003C3283" w:rsidP="003C3283">
      <w:pPr>
        <w:pStyle w:val="NoSpacing"/>
      </w:pPr>
      <w:r>
        <w:t>24 February 2019</w:t>
      </w:r>
    </w:p>
    <w:sectPr w:rsidR="006B2F86" w:rsidRPr="003C32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A50BC" w14:textId="77777777" w:rsidR="003C3283" w:rsidRDefault="003C3283" w:rsidP="00E71FC3">
      <w:pPr>
        <w:spacing w:after="0" w:line="240" w:lineRule="auto"/>
      </w:pPr>
      <w:r>
        <w:separator/>
      </w:r>
    </w:p>
  </w:endnote>
  <w:endnote w:type="continuationSeparator" w:id="0">
    <w:p w14:paraId="580B66A1" w14:textId="77777777" w:rsidR="003C3283" w:rsidRDefault="003C3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0EA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F6CBF" w14:textId="77777777" w:rsidR="003C3283" w:rsidRDefault="003C3283" w:rsidP="00E71FC3">
      <w:pPr>
        <w:spacing w:after="0" w:line="240" w:lineRule="auto"/>
      </w:pPr>
      <w:r>
        <w:separator/>
      </w:r>
    </w:p>
  </w:footnote>
  <w:footnote w:type="continuationSeparator" w:id="0">
    <w:p w14:paraId="5A89AE5D" w14:textId="77777777" w:rsidR="003C3283" w:rsidRDefault="003C3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83"/>
    <w:rsid w:val="001A7C09"/>
    <w:rsid w:val="003C328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F97C0"/>
  <w15:chartTrackingRefBased/>
  <w15:docId w15:val="{C09DF7C0-DF10-4C6A-BA44-CDFF72BB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9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2019-02-24T21:43:00Z</dcterms:created>
  <dcterms:modified xsi:type="dcterms:W3CDTF">2019-02-24T21:45:00Z</dcterms:modified>
</cp:coreProperties>
</file>