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DEA53" w14:textId="79EAD950" w:rsidR="0069287B" w:rsidRDefault="0069287B" w:rsidP="0069287B">
      <w:pPr>
        <w:pStyle w:val="NoSpacing"/>
      </w:pPr>
      <w:r>
        <w:rPr>
          <w:u w:val="single"/>
        </w:rPr>
        <w:t>Thomas BRAY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68B376B3" w14:textId="77777777" w:rsidR="0069287B" w:rsidRDefault="0069287B" w:rsidP="0069287B">
      <w:pPr>
        <w:pStyle w:val="NoSpacing"/>
      </w:pPr>
      <w:r>
        <w:t>of the diocese of Exeter.</w:t>
      </w:r>
    </w:p>
    <w:p w14:paraId="47DD974E" w14:textId="77777777" w:rsidR="0069287B" w:rsidRDefault="0069287B" w:rsidP="0069287B">
      <w:pPr>
        <w:pStyle w:val="NoSpacing"/>
      </w:pPr>
    </w:p>
    <w:p w14:paraId="1B0262DB" w14:textId="77777777" w:rsidR="0069287B" w:rsidRDefault="0069287B" w:rsidP="0069287B">
      <w:pPr>
        <w:pStyle w:val="NoSpacing"/>
      </w:pPr>
    </w:p>
    <w:p w14:paraId="45972507" w14:textId="3C17B68B" w:rsidR="0069287B" w:rsidRDefault="0069287B" w:rsidP="0069287B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</w:p>
    <w:p w14:paraId="52746398" w14:textId="6F459B00" w:rsidR="0069287B" w:rsidRDefault="0069287B" w:rsidP="0069287B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561DA731" w14:textId="77777777" w:rsidR="0069287B" w:rsidRDefault="0069287B" w:rsidP="0069287B">
      <w:pPr>
        <w:pStyle w:val="NoSpacing"/>
      </w:pPr>
    </w:p>
    <w:p w14:paraId="4AA3EEFF" w14:textId="77777777" w:rsidR="0069287B" w:rsidRDefault="0069287B" w:rsidP="0069287B">
      <w:pPr>
        <w:pStyle w:val="NoSpacing"/>
      </w:pPr>
    </w:p>
    <w:p w14:paraId="21B0B29F" w14:textId="0E149192" w:rsidR="006B2F86" w:rsidRPr="0069287B" w:rsidRDefault="0069287B" w:rsidP="0069287B">
      <w:pPr>
        <w:pStyle w:val="NoSpacing"/>
      </w:pPr>
      <w:r>
        <w:t>24 February 2019</w:t>
      </w:r>
    </w:p>
    <w:sectPr w:rsidR="006B2F86" w:rsidRPr="006928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87BE7" w14:textId="77777777" w:rsidR="0069287B" w:rsidRDefault="0069287B" w:rsidP="00E71FC3">
      <w:pPr>
        <w:spacing w:after="0" w:line="240" w:lineRule="auto"/>
      </w:pPr>
      <w:r>
        <w:separator/>
      </w:r>
    </w:p>
  </w:endnote>
  <w:endnote w:type="continuationSeparator" w:id="0">
    <w:p w14:paraId="5C67A9ED" w14:textId="77777777" w:rsidR="0069287B" w:rsidRDefault="006928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EFC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1519C" w14:textId="77777777" w:rsidR="0069287B" w:rsidRDefault="0069287B" w:rsidP="00E71FC3">
      <w:pPr>
        <w:spacing w:after="0" w:line="240" w:lineRule="auto"/>
      </w:pPr>
      <w:r>
        <w:separator/>
      </w:r>
    </w:p>
  </w:footnote>
  <w:footnote w:type="continuationSeparator" w:id="0">
    <w:p w14:paraId="3533EF89" w14:textId="77777777" w:rsidR="0069287B" w:rsidRDefault="006928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7B"/>
    <w:rsid w:val="001A7C09"/>
    <w:rsid w:val="00577BD5"/>
    <w:rsid w:val="00656CBA"/>
    <w:rsid w:val="0069287B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24C67"/>
  <w15:chartTrackingRefBased/>
  <w15:docId w15:val="{3B977555-2C04-4586-8DA3-8BD3ADB7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4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2019-02-24T21:35:00Z</dcterms:created>
  <dcterms:modified xsi:type="dcterms:W3CDTF">2019-02-24T21:39:00Z</dcterms:modified>
</cp:coreProperties>
</file>