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90EE" w14:textId="77777777" w:rsidR="00A11864" w:rsidRDefault="00A11864" w:rsidP="00A11864">
      <w:pPr>
        <w:pStyle w:val="NoSpacing"/>
      </w:pPr>
      <w:r>
        <w:rPr>
          <w:u w:val="single"/>
        </w:rPr>
        <w:t>Thomas BRAY</w:t>
      </w:r>
      <w:r>
        <w:t xml:space="preserve">       (fl.1416)</w:t>
      </w:r>
    </w:p>
    <w:p w14:paraId="12FBE204" w14:textId="77777777" w:rsidR="00A11864" w:rsidRDefault="00A11864" w:rsidP="00A11864">
      <w:pPr>
        <w:pStyle w:val="NoSpacing"/>
      </w:pPr>
      <w:r>
        <w:t>of Evesham.</w:t>
      </w:r>
    </w:p>
    <w:p w14:paraId="641A6820" w14:textId="77777777" w:rsidR="00A11864" w:rsidRDefault="00A11864" w:rsidP="00A11864">
      <w:pPr>
        <w:pStyle w:val="NoSpacing"/>
      </w:pPr>
    </w:p>
    <w:p w14:paraId="64198810" w14:textId="77777777" w:rsidR="00A11864" w:rsidRDefault="00A11864" w:rsidP="00A11864">
      <w:pPr>
        <w:pStyle w:val="NoSpacing"/>
      </w:pPr>
    </w:p>
    <w:p w14:paraId="4285B1FE" w14:textId="77777777" w:rsidR="00A11864" w:rsidRDefault="00A11864" w:rsidP="00A11864">
      <w:pPr>
        <w:pStyle w:val="NoSpacing"/>
      </w:pPr>
      <w:r>
        <w:t>20 May1416</w:t>
      </w:r>
      <w:r w:rsidRPr="00FD1E72">
        <w:tab/>
        <w:t xml:space="preserve">He was one of those who were ordered to collect in </w:t>
      </w:r>
      <w:r>
        <w:t>Worcestershire,</w:t>
      </w:r>
    </w:p>
    <w:p w14:paraId="1E0A317F" w14:textId="77777777" w:rsidR="00A11864" w:rsidRDefault="00A11864" w:rsidP="00A11864">
      <w:pPr>
        <w:pStyle w:val="NoSpacing"/>
        <w:ind w:left="1440"/>
      </w:pPr>
      <w:r>
        <w:t>except Worcester,  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08198EE9" w14:textId="77777777" w:rsidR="00A11864" w:rsidRPr="00FD1E72" w:rsidRDefault="00A11864" w:rsidP="00A11864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578C35D8" w14:textId="77777777" w:rsidR="00A11864" w:rsidRDefault="00A11864" w:rsidP="00A11864">
      <w:pPr>
        <w:pStyle w:val="NoSpacing"/>
      </w:pPr>
      <w:r w:rsidRPr="00FD1E72">
        <w:tab/>
      </w:r>
      <w:r w:rsidRPr="00FD1E72">
        <w:tab/>
        <w:t>(C.F.R. 1413-22 p.1</w:t>
      </w:r>
      <w:r>
        <w:t>49)</w:t>
      </w:r>
    </w:p>
    <w:p w14:paraId="38FA77F6" w14:textId="77777777" w:rsidR="00A11864" w:rsidRDefault="00A11864" w:rsidP="00A11864">
      <w:pPr>
        <w:pStyle w:val="NoSpacing"/>
      </w:pPr>
    </w:p>
    <w:p w14:paraId="7BD8DFB2" w14:textId="77777777" w:rsidR="00A11864" w:rsidRDefault="00A11864" w:rsidP="00A11864">
      <w:pPr>
        <w:pStyle w:val="NoSpacing"/>
      </w:pPr>
    </w:p>
    <w:p w14:paraId="4A0AACDE" w14:textId="77777777" w:rsidR="00A11864" w:rsidRDefault="00A11864" w:rsidP="00A11864">
      <w:pPr>
        <w:pStyle w:val="NoSpacing"/>
      </w:pPr>
      <w:r>
        <w:t>6 July 2025</w:t>
      </w:r>
    </w:p>
    <w:p w14:paraId="60276E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9D8F" w14:textId="77777777" w:rsidR="00A11864" w:rsidRDefault="00A11864" w:rsidP="009139A6">
      <w:r>
        <w:separator/>
      </w:r>
    </w:p>
  </w:endnote>
  <w:endnote w:type="continuationSeparator" w:id="0">
    <w:p w14:paraId="4300C9B7" w14:textId="77777777" w:rsidR="00A11864" w:rsidRDefault="00A118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D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48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4F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4B65" w14:textId="77777777" w:rsidR="00A11864" w:rsidRDefault="00A11864" w:rsidP="009139A6">
      <w:r>
        <w:separator/>
      </w:r>
    </w:p>
  </w:footnote>
  <w:footnote w:type="continuationSeparator" w:id="0">
    <w:p w14:paraId="033D20BD" w14:textId="77777777" w:rsidR="00A11864" w:rsidRDefault="00A118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9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0D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43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64"/>
    <w:rsid w:val="000666E0"/>
    <w:rsid w:val="000905E1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1186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77586"/>
  <w15:chartTrackingRefBased/>
  <w15:docId w15:val="{FDAD8EAB-76A2-4514-B814-F35E977A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2025-07-06T20:58:00Z</dcterms:created>
  <dcterms:modified xsi:type="dcterms:W3CDTF">2025-07-06T20:59:00Z</dcterms:modified>
</cp:coreProperties>
</file>