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0A97E" w14:textId="77777777" w:rsidR="00957804" w:rsidRDefault="00957804" w:rsidP="00957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44332C87" w14:textId="77777777" w:rsidR="00957804" w:rsidRDefault="00957804" w:rsidP="00957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4011C7" w14:textId="77777777" w:rsidR="00957804" w:rsidRDefault="00957804" w:rsidP="00957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6FE3A" w14:textId="77777777" w:rsidR="00957804" w:rsidRDefault="00957804" w:rsidP="00957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Tewkesbury,</w:t>
      </w:r>
    </w:p>
    <w:p w14:paraId="4C839F28" w14:textId="77777777" w:rsidR="00957804" w:rsidRDefault="00957804" w:rsidP="00957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Sir Walter </w:t>
      </w:r>
      <w:proofErr w:type="gramStart"/>
      <w:r>
        <w:rPr>
          <w:rFonts w:ascii="Times New Roman" w:hAnsi="Times New Roman" w:cs="Times New Roman"/>
          <w:sz w:val="24"/>
          <w:szCs w:val="24"/>
        </w:rPr>
        <w:t>Pole(</w:t>
      </w:r>
      <w:proofErr w:type="gramEnd"/>
      <w:r>
        <w:rPr>
          <w:rFonts w:ascii="Times New Roman" w:hAnsi="Times New Roman" w:cs="Times New Roman"/>
          <w:sz w:val="24"/>
          <w:szCs w:val="24"/>
        </w:rPr>
        <w:t>d.1434)(q.v.).</w:t>
      </w:r>
    </w:p>
    <w:p w14:paraId="707DA230" w14:textId="77777777" w:rsidR="00957804" w:rsidRDefault="00957804" w:rsidP="00957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24-404)</w:t>
      </w:r>
    </w:p>
    <w:p w14:paraId="1EC3F16B" w14:textId="77777777" w:rsidR="00957804" w:rsidRDefault="00957804" w:rsidP="00957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115196" w14:textId="77777777" w:rsidR="00957804" w:rsidRDefault="00957804" w:rsidP="009578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73DEC7" w14:textId="77777777" w:rsidR="00957804" w:rsidRPr="00DD229A" w:rsidRDefault="00957804" w:rsidP="00957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28 March 2021</w:t>
      </w:r>
    </w:p>
    <w:p w14:paraId="70135746" w14:textId="4D3658BA" w:rsidR="00BA00AB" w:rsidRPr="0095780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578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F660D" w14:textId="77777777" w:rsidR="00957804" w:rsidRDefault="00957804" w:rsidP="009139A6">
      <w:r>
        <w:separator/>
      </w:r>
    </w:p>
  </w:endnote>
  <w:endnote w:type="continuationSeparator" w:id="0">
    <w:p w14:paraId="79FBA8A6" w14:textId="77777777" w:rsidR="00957804" w:rsidRDefault="009578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D70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6551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4BB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8041A" w14:textId="77777777" w:rsidR="00957804" w:rsidRDefault="00957804" w:rsidP="009139A6">
      <w:r>
        <w:separator/>
      </w:r>
    </w:p>
  </w:footnote>
  <w:footnote w:type="continuationSeparator" w:id="0">
    <w:p w14:paraId="52E307E6" w14:textId="77777777" w:rsidR="00957804" w:rsidRDefault="009578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EAA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B41E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842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04"/>
    <w:rsid w:val="000666E0"/>
    <w:rsid w:val="002510B7"/>
    <w:rsid w:val="005C130B"/>
    <w:rsid w:val="00826F5C"/>
    <w:rsid w:val="009139A6"/>
    <w:rsid w:val="009448BB"/>
    <w:rsid w:val="00957804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9A995"/>
  <w15:chartTrackingRefBased/>
  <w15:docId w15:val="{893DCFFA-F5C5-485D-9A93-71C56EFB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2021-03-28T15:03:00Z</dcterms:created>
  <dcterms:modified xsi:type="dcterms:W3CDTF">2021-03-28T15:03:00Z</dcterms:modified>
</cp:coreProperties>
</file>