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94" w:rsidRDefault="00076E94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76E94" w:rsidRDefault="00076E94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E94" w:rsidRDefault="00076E94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E94" w:rsidRDefault="00076E94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076E94" w:rsidRDefault="00076E94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Worcestershire, into lands held by the late 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Dicleston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76E94" w:rsidRDefault="00076E94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C0789">
          <w:rPr>
            <w:rStyle w:val="Hyperlink"/>
            <w:rFonts w:ascii="Times New Roman" w:hAnsi="Times New Roman" w:cs="Times New Roman"/>
            <w:sz w:val="24"/>
            <w:szCs w:val="24"/>
          </w:rPr>
          <w:t>www.inquisionspostmortem.ac.uk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21-34)</w:t>
      </w:r>
    </w:p>
    <w:p w:rsidR="00722961" w:rsidRDefault="00722961" w:rsidP="007229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722961" w:rsidRDefault="00722961" w:rsidP="007229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Worcestershire, 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Dickleston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22961" w:rsidRDefault="00722961" w:rsidP="007229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D3771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21-36)</w:t>
      </w:r>
    </w:p>
    <w:p w:rsidR="00076E94" w:rsidRDefault="00076E94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E94" w:rsidRDefault="00076E94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E94" w:rsidRDefault="00076E94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</w:p>
    <w:p w:rsidR="00722961" w:rsidRPr="00914336" w:rsidRDefault="00722961" w:rsidP="00076E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  <w:bookmarkStart w:id="0" w:name="_GoBack"/>
      <w:bookmarkEnd w:id="0"/>
    </w:p>
    <w:p w:rsidR="00DD5B8A" w:rsidRPr="00076E9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076E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E94" w:rsidRDefault="00076E94" w:rsidP="00564E3C">
      <w:pPr>
        <w:spacing w:after="0" w:line="240" w:lineRule="auto"/>
      </w:pPr>
      <w:r>
        <w:separator/>
      </w:r>
    </w:p>
  </w:endnote>
  <w:endnote w:type="continuationSeparator" w:id="0">
    <w:p w:rsidR="00076E94" w:rsidRDefault="00076E9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22961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E94" w:rsidRDefault="00076E94" w:rsidP="00564E3C">
      <w:pPr>
        <w:spacing w:after="0" w:line="240" w:lineRule="auto"/>
      </w:pPr>
      <w:r>
        <w:separator/>
      </w:r>
    </w:p>
  </w:footnote>
  <w:footnote w:type="continuationSeparator" w:id="0">
    <w:p w:rsidR="00076E94" w:rsidRDefault="00076E9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94"/>
    <w:rsid w:val="00076E94"/>
    <w:rsid w:val="00372DC6"/>
    <w:rsid w:val="00564E3C"/>
    <w:rsid w:val="0064591D"/>
    <w:rsid w:val="0072296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B499"/>
  <w15:chartTrackingRefBased/>
  <w15:docId w15:val="{DE840378-7457-4E3C-9B44-89821D65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76E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2015-10-10T21:20:00Z</dcterms:created>
  <dcterms:modified xsi:type="dcterms:W3CDTF">2016-01-15T08:23:00Z</dcterms:modified>
</cp:coreProperties>
</file>