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3DBA0" w14:textId="77777777" w:rsidR="00B6715D" w:rsidRDefault="00B6715D" w:rsidP="00B67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BRAY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fl.1469)</w:t>
      </w:r>
    </w:p>
    <w:p w14:paraId="119D4140" w14:textId="77777777" w:rsidR="00B6715D" w:rsidRDefault="00B6715D" w:rsidP="00B67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Fuller.</w:t>
      </w:r>
    </w:p>
    <w:p w14:paraId="58DCE999" w14:textId="77777777" w:rsidR="00B6715D" w:rsidRDefault="00B6715D" w:rsidP="00B6715D">
      <w:pPr>
        <w:pStyle w:val="NoSpacing"/>
        <w:rPr>
          <w:rFonts w:cs="Times New Roman"/>
          <w:szCs w:val="24"/>
        </w:rPr>
      </w:pPr>
    </w:p>
    <w:p w14:paraId="2DFA7903" w14:textId="77777777" w:rsidR="00B6715D" w:rsidRDefault="00B6715D" w:rsidP="00B6715D">
      <w:pPr>
        <w:pStyle w:val="NoSpacing"/>
        <w:rPr>
          <w:rFonts w:cs="Times New Roman"/>
          <w:szCs w:val="24"/>
        </w:rPr>
      </w:pPr>
    </w:p>
    <w:p w14:paraId="7D01272D" w14:textId="77777777" w:rsidR="00B6715D" w:rsidRDefault="00B6715D" w:rsidP="00B67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Dec.1469</w:t>
      </w:r>
      <w:r>
        <w:rPr>
          <w:rFonts w:cs="Times New Roman"/>
          <w:szCs w:val="24"/>
        </w:rPr>
        <w:tab/>
        <w:t xml:space="preserve">He gifted his goods and chattels to Thomas </w:t>
      </w:r>
      <w:proofErr w:type="spellStart"/>
      <w:r>
        <w:rPr>
          <w:rFonts w:cs="Times New Roman"/>
          <w:szCs w:val="24"/>
        </w:rPr>
        <w:t>Masseburgh</w:t>
      </w:r>
      <w:proofErr w:type="spellEnd"/>
      <w:r>
        <w:rPr>
          <w:rFonts w:cs="Times New Roman"/>
          <w:szCs w:val="24"/>
        </w:rPr>
        <w:t xml:space="preserve"> of London, bowyer(q.v.),</w:t>
      </w:r>
    </w:p>
    <w:p w14:paraId="3048E74E" w14:textId="77777777" w:rsidR="00B6715D" w:rsidRDefault="00B6715D" w:rsidP="00B67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Robert Bray of London, barber(q.v.).</w:t>
      </w:r>
    </w:p>
    <w:p w14:paraId="77DE5BD9" w14:textId="77777777" w:rsidR="00B6715D" w:rsidRPr="00E903AC" w:rsidRDefault="00B6715D" w:rsidP="00B6715D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28767CBC" w14:textId="77777777" w:rsidR="00B6715D" w:rsidRDefault="00B6715D" w:rsidP="00B6715D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</w:t>
      </w:r>
      <w:r>
        <w:rPr>
          <w:rFonts w:cs="Times New Roman"/>
          <w:szCs w:val="24"/>
        </w:rPr>
        <w:t>.164)</w:t>
      </w:r>
    </w:p>
    <w:p w14:paraId="649BF729" w14:textId="77777777" w:rsidR="00B6715D" w:rsidRDefault="00B6715D" w:rsidP="00B6715D">
      <w:pPr>
        <w:pStyle w:val="NoSpacing"/>
        <w:rPr>
          <w:rFonts w:cs="Times New Roman"/>
          <w:szCs w:val="24"/>
        </w:rPr>
      </w:pPr>
    </w:p>
    <w:p w14:paraId="4E65C8F2" w14:textId="77777777" w:rsidR="00B6715D" w:rsidRDefault="00B6715D" w:rsidP="00B6715D">
      <w:pPr>
        <w:pStyle w:val="NoSpacing"/>
        <w:rPr>
          <w:rFonts w:cs="Times New Roman"/>
          <w:szCs w:val="24"/>
        </w:rPr>
      </w:pPr>
    </w:p>
    <w:p w14:paraId="31DAB8B7" w14:textId="77777777" w:rsidR="00B6715D" w:rsidRDefault="00B6715D" w:rsidP="00B671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November 2022</w:t>
      </w:r>
    </w:p>
    <w:p w14:paraId="187FBF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D209D" w14:textId="77777777" w:rsidR="00B6715D" w:rsidRDefault="00B6715D" w:rsidP="009139A6">
      <w:r>
        <w:separator/>
      </w:r>
    </w:p>
  </w:endnote>
  <w:endnote w:type="continuationSeparator" w:id="0">
    <w:p w14:paraId="6FCAA87A" w14:textId="77777777" w:rsidR="00B6715D" w:rsidRDefault="00B671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0D8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DF6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C10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42691" w14:textId="77777777" w:rsidR="00B6715D" w:rsidRDefault="00B6715D" w:rsidP="009139A6">
      <w:r>
        <w:separator/>
      </w:r>
    </w:p>
  </w:footnote>
  <w:footnote w:type="continuationSeparator" w:id="0">
    <w:p w14:paraId="65C38185" w14:textId="77777777" w:rsidR="00B6715D" w:rsidRDefault="00B671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417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B4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DA2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5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715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31519"/>
  <w15:chartTrackingRefBased/>
  <w15:docId w15:val="{CA5AC597-16C7-41B7-976C-32FA40A9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2022-11-04T18:51:00Z</dcterms:created>
  <dcterms:modified xsi:type="dcterms:W3CDTF">2022-11-04T18:52:00Z</dcterms:modified>
</cp:coreProperties>
</file>