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DDF" w:rsidRDefault="00F23DDF" w:rsidP="00F23DDF">
      <w:pPr>
        <w:pStyle w:val="NoSpacing"/>
      </w:pPr>
      <w:r>
        <w:rPr>
          <w:u w:val="single"/>
        </w:rPr>
        <w:t>Robert BRAY</w:t>
      </w:r>
      <w:r>
        <w:t xml:space="preserve">       (fl.1450)</w:t>
      </w:r>
    </w:p>
    <w:p w:rsidR="00F23DDF" w:rsidRDefault="00F23DDF" w:rsidP="00F23DDF">
      <w:pPr>
        <w:pStyle w:val="NoSpacing"/>
      </w:pPr>
      <w:r>
        <w:t xml:space="preserve">of </w:t>
      </w:r>
      <w:proofErr w:type="spellStart"/>
      <w:r>
        <w:t>Watlington</w:t>
      </w:r>
      <w:proofErr w:type="spellEnd"/>
      <w:r>
        <w:t>, Oxfordshire. Bailiff.</w:t>
      </w:r>
    </w:p>
    <w:p w:rsidR="00F23DDF" w:rsidRDefault="00F23DDF" w:rsidP="00F23DDF">
      <w:pPr>
        <w:pStyle w:val="NoSpacing"/>
      </w:pPr>
    </w:p>
    <w:p w:rsidR="00F23DDF" w:rsidRDefault="00F23DDF" w:rsidP="00F23DDF">
      <w:pPr>
        <w:pStyle w:val="NoSpacing"/>
      </w:pPr>
    </w:p>
    <w:p w:rsidR="00F23DDF" w:rsidRDefault="00F23DDF" w:rsidP="00F23DDF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Gerveys</w:t>
      </w:r>
      <w:proofErr w:type="spellEnd"/>
      <w:r>
        <w:t xml:space="preserve"> of Salisbury(q.v.) brought a plaint of debt against him and</w:t>
      </w:r>
    </w:p>
    <w:p w:rsidR="00F23DDF" w:rsidRDefault="00F23DDF" w:rsidP="00F23DDF">
      <w:pPr>
        <w:pStyle w:val="NoSpacing"/>
      </w:pPr>
      <w:r>
        <w:tab/>
      </w:r>
      <w:r>
        <w:tab/>
        <w:t>John Preston of Shaftesbury(q.v.).</w:t>
      </w:r>
    </w:p>
    <w:p w:rsidR="00F23DDF" w:rsidRDefault="00F23DDF" w:rsidP="00F23DDF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A018C" w:rsidRDefault="002A018C" w:rsidP="002A018C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Wryth</w:t>
      </w:r>
      <w:proofErr w:type="spellEnd"/>
      <w:r>
        <w:t xml:space="preserve"> of </w:t>
      </w:r>
      <w:proofErr w:type="spellStart"/>
      <w:r>
        <w:t>Cricklade</w:t>
      </w:r>
      <w:proofErr w:type="spellEnd"/>
      <w:r>
        <w:t xml:space="preserve">(q.v.), Robert </w:t>
      </w:r>
      <w:proofErr w:type="spellStart"/>
      <w:r>
        <w:t>Houthon</w:t>
      </w:r>
      <w:proofErr w:type="spellEnd"/>
      <w:r>
        <w:t>(q.v.) and his wife,</w:t>
      </w:r>
    </w:p>
    <w:p w:rsidR="002A018C" w:rsidRDefault="002A018C" w:rsidP="002A018C">
      <w:pPr>
        <w:pStyle w:val="NoSpacing"/>
      </w:pPr>
      <w:r>
        <w:tab/>
      </w:r>
      <w:r>
        <w:tab/>
        <w:t>Julian(q.v.), brought a plaint of debt against him.</w:t>
      </w:r>
    </w:p>
    <w:p w:rsidR="002A018C" w:rsidRDefault="002A018C" w:rsidP="002A018C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F23DDF" w:rsidRDefault="00F23DDF" w:rsidP="00F23DDF">
      <w:pPr>
        <w:pStyle w:val="NoSpacing"/>
      </w:pPr>
    </w:p>
    <w:p w:rsidR="00F23DDF" w:rsidRDefault="00F23DDF" w:rsidP="00F23DDF">
      <w:pPr>
        <w:pStyle w:val="NoSpacing"/>
      </w:pPr>
    </w:p>
    <w:p w:rsidR="00F23DDF" w:rsidRDefault="00F23DDF" w:rsidP="00F23DDF">
      <w:pPr>
        <w:pStyle w:val="NoSpacing"/>
      </w:pPr>
      <w:r>
        <w:t>24 May 2014</w:t>
      </w:r>
    </w:p>
    <w:p w:rsidR="002A018C" w:rsidRPr="007E223E" w:rsidRDefault="002A018C" w:rsidP="00F23DDF">
      <w:pPr>
        <w:pStyle w:val="NoSpacing"/>
      </w:pPr>
      <w:r>
        <w:t>2 October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DDF" w:rsidRDefault="00F23DDF" w:rsidP="00920DE3">
      <w:pPr>
        <w:spacing w:after="0" w:line="240" w:lineRule="auto"/>
      </w:pPr>
      <w:r>
        <w:separator/>
      </w:r>
    </w:p>
  </w:endnote>
  <w:endnote w:type="continuationSeparator" w:id="0">
    <w:p w:rsidR="00F23DDF" w:rsidRDefault="00F23D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DDF" w:rsidRDefault="00F23DDF" w:rsidP="00920DE3">
      <w:pPr>
        <w:spacing w:after="0" w:line="240" w:lineRule="auto"/>
      </w:pPr>
      <w:r>
        <w:separator/>
      </w:r>
    </w:p>
  </w:footnote>
  <w:footnote w:type="continuationSeparator" w:id="0">
    <w:p w:rsidR="00F23DDF" w:rsidRDefault="00F23D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DDF"/>
    <w:rsid w:val="00120749"/>
    <w:rsid w:val="002A018C"/>
    <w:rsid w:val="00624CAE"/>
    <w:rsid w:val="00920DE3"/>
    <w:rsid w:val="00C009D8"/>
    <w:rsid w:val="00CF53C8"/>
    <w:rsid w:val="00E47068"/>
    <w:rsid w:val="00F2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26719"/>
  <w15:docId w15:val="{AE4B2586-AAB8-4C73-89DE-A9A6D253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3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2014-08-09T20:16:00Z</dcterms:created>
  <dcterms:modified xsi:type="dcterms:W3CDTF">2015-10-02T07:33:00Z</dcterms:modified>
</cp:coreProperties>
</file>