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951185" w14:textId="77777777" w:rsidR="003E0F2A" w:rsidRDefault="003E0F2A" w:rsidP="003E0F2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BRAY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52CE07D0" w14:textId="77777777" w:rsidR="003E0F2A" w:rsidRDefault="003E0F2A" w:rsidP="003E0F2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Warminster, Wiltshire. Mercer.</w:t>
      </w:r>
    </w:p>
    <w:p w14:paraId="450E9100" w14:textId="77777777" w:rsidR="003E0F2A" w:rsidRDefault="003E0F2A" w:rsidP="003E0F2A">
      <w:pPr>
        <w:pStyle w:val="NoSpacing"/>
        <w:rPr>
          <w:rFonts w:cs="Times New Roman"/>
          <w:szCs w:val="24"/>
        </w:rPr>
      </w:pPr>
    </w:p>
    <w:p w14:paraId="5ADD900E" w14:textId="77777777" w:rsidR="003E0F2A" w:rsidRDefault="003E0F2A" w:rsidP="003E0F2A">
      <w:pPr>
        <w:pStyle w:val="NoSpacing"/>
        <w:rPr>
          <w:rFonts w:cs="Times New Roman"/>
          <w:szCs w:val="24"/>
        </w:rPr>
      </w:pPr>
    </w:p>
    <w:p w14:paraId="00EC47E0" w14:textId="77777777" w:rsidR="003E0F2A" w:rsidRDefault="003E0F2A" w:rsidP="003E0F2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 xml:space="preserve">William </w:t>
      </w:r>
      <w:proofErr w:type="spellStart"/>
      <w:r>
        <w:rPr>
          <w:rFonts w:cs="Times New Roman"/>
          <w:szCs w:val="24"/>
        </w:rPr>
        <w:t>Ruynon</w:t>
      </w:r>
      <w:proofErr w:type="spellEnd"/>
      <w:r>
        <w:rPr>
          <w:rFonts w:cs="Times New Roman"/>
          <w:szCs w:val="24"/>
        </w:rPr>
        <w:t xml:space="preserve">, senior(q.v.), brought a plaint of debt against him and </w:t>
      </w:r>
      <w:proofErr w:type="gramStart"/>
      <w:r>
        <w:rPr>
          <w:rFonts w:cs="Times New Roman"/>
          <w:szCs w:val="24"/>
        </w:rPr>
        <w:t>four</w:t>
      </w:r>
      <w:proofErr w:type="gramEnd"/>
    </w:p>
    <w:p w14:paraId="038E073D" w14:textId="77777777" w:rsidR="003E0F2A" w:rsidRDefault="003E0F2A" w:rsidP="003E0F2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others.</w:t>
      </w:r>
    </w:p>
    <w:p w14:paraId="7AB85EBD" w14:textId="77777777" w:rsidR="003E0F2A" w:rsidRDefault="003E0F2A" w:rsidP="003E0F2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88755F">
          <w:rPr>
            <w:rStyle w:val="Hyperlink"/>
            <w:rFonts w:cs="Times New Roman"/>
            <w:szCs w:val="24"/>
          </w:rPr>
          <w:t xml:space="preserve">http://aalt.law.uh.edu/Indices/CP40Indices/CP40no883Pl.htm </w:t>
        </w:r>
      </w:hyperlink>
      <w:r>
        <w:rPr>
          <w:rFonts w:cs="Times New Roman"/>
          <w:szCs w:val="24"/>
        </w:rPr>
        <w:t xml:space="preserve">  )</w:t>
      </w:r>
    </w:p>
    <w:p w14:paraId="0E176B1D" w14:textId="77777777" w:rsidR="003E0F2A" w:rsidRDefault="003E0F2A" w:rsidP="003E0F2A">
      <w:pPr>
        <w:pStyle w:val="NoSpacing"/>
        <w:rPr>
          <w:rFonts w:cs="Times New Roman"/>
          <w:szCs w:val="24"/>
        </w:rPr>
      </w:pPr>
    </w:p>
    <w:p w14:paraId="3374E1B9" w14:textId="77777777" w:rsidR="003E0F2A" w:rsidRDefault="003E0F2A" w:rsidP="003E0F2A">
      <w:pPr>
        <w:pStyle w:val="NoSpacing"/>
        <w:rPr>
          <w:rFonts w:cs="Times New Roman"/>
          <w:szCs w:val="24"/>
        </w:rPr>
      </w:pPr>
    </w:p>
    <w:p w14:paraId="260433CD" w14:textId="77777777" w:rsidR="003E0F2A" w:rsidRDefault="003E0F2A" w:rsidP="003E0F2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6 February 2024</w:t>
      </w:r>
    </w:p>
    <w:p w14:paraId="3501597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DC1F79" w14:textId="77777777" w:rsidR="003E0F2A" w:rsidRDefault="003E0F2A" w:rsidP="009139A6">
      <w:r>
        <w:separator/>
      </w:r>
    </w:p>
  </w:endnote>
  <w:endnote w:type="continuationSeparator" w:id="0">
    <w:p w14:paraId="79913359" w14:textId="77777777" w:rsidR="003E0F2A" w:rsidRDefault="003E0F2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DF233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C5C34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</w:t>
    </w:r>
    <w:proofErr w:type="gramStart"/>
    <w:r w:rsidRPr="009139A6">
      <w:rPr>
        <w:rFonts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6DA20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17D401" w14:textId="77777777" w:rsidR="003E0F2A" w:rsidRDefault="003E0F2A" w:rsidP="009139A6">
      <w:r>
        <w:separator/>
      </w:r>
    </w:p>
  </w:footnote>
  <w:footnote w:type="continuationSeparator" w:id="0">
    <w:p w14:paraId="06C318BB" w14:textId="77777777" w:rsidR="003E0F2A" w:rsidRDefault="003E0F2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C2A6A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02FAA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D92F2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F2A"/>
    <w:rsid w:val="000666E0"/>
    <w:rsid w:val="002510B7"/>
    <w:rsid w:val="00270799"/>
    <w:rsid w:val="003E0F2A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5B8C04"/>
  <w15:chartTrackingRefBased/>
  <w15:docId w15:val="{F57EA2F4-0CE4-472B-BD29-00F0E50F3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3E0F2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%2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47</Words>
  <Characters>272</Characters>
  <Application>Microsoft Office Word</Application>
  <DocSecurity>0</DocSecurity>
  <Lines>2</Lines>
  <Paragraphs>1</Paragraphs>
  <ScaleCrop>false</ScaleCrop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2024-03-19T20:16:00Z</dcterms:created>
  <dcterms:modified xsi:type="dcterms:W3CDTF">2024-03-19T20:17:00Z</dcterms:modified>
</cp:coreProperties>
</file>