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B4EF" w14:textId="3C6BF5DE" w:rsidR="00C95A3E" w:rsidRDefault="00C95A3E" w:rsidP="00C95A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fl.1469)</w:t>
      </w:r>
    </w:p>
    <w:p w14:paraId="14C42CFA" w14:textId="05E196D1" w:rsidR="00C95A3E" w:rsidRDefault="00C95A3E" w:rsidP="00C95A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Barber.</w:t>
      </w:r>
    </w:p>
    <w:p w14:paraId="3A638187" w14:textId="166CFB53" w:rsidR="00C95A3E" w:rsidRDefault="00C95A3E" w:rsidP="00C95A3E">
      <w:pPr>
        <w:pStyle w:val="NoSpacing"/>
        <w:rPr>
          <w:rFonts w:cs="Times New Roman"/>
          <w:szCs w:val="24"/>
        </w:rPr>
      </w:pPr>
    </w:p>
    <w:p w14:paraId="6DF26C7A" w14:textId="08386F8C" w:rsidR="00C95A3E" w:rsidRDefault="00C95A3E" w:rsidP="00C95A3E">
      <w:pPr>
        <w:pStyle w:val="NoSpacing"/>
        <w:rPr>
          <w:rFonts w:cs="Times New Roman"/>
          <w:szCs w:val="24"/>
        </w:rPr>
      </w:pPr>
    </w:p>
    <w:p w14:paraId="57826E3B" w14:textId="77777777" w:rsidR="00756D71" w:rsidRDefault="00C95A3E" w:rsidP="00756D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Dec.1469</w:t>
      </w:r>
      <w:r>
        <w:rPr>
          <w:rFonts w:cs="Times New Roman"/>
          <w:szCs w:val="24"/>
        </w:rPr>
        <w:tab/>
      </w:r>
      <w:r w:rsidR="00756D71">
        <w:rPr>
          <w:rFonts w:cs="Times New Roman"/>
          <w:szCs w:val="24"/>
        </w:rPr>
        <w:t xml:space="preserve">Stephen Bray of London, fuller(q.v.), gifted his goods and chattels to him and </w:t>
      </w:r>
    </w:p>
    <w:p w14:paraId="41CBBBA7" w14:textId="2F2DD6C0" w:rsidR="00756D71" w:rsidRDefault="00756D71" w:rsidP="00756D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Thomas </w:t>
      </w:r>
      <w:proofErr w:type="spellStart"/>
      <w:r>
        <w:rPr>
          <w:rFonts w:cs="Times New Roman"/>
          <w:szCs w:val="24"/>
        </w:rPr>
        <w:t>Masseburgh</w:t>
      </w:r>
      <w:proofErr w:type="spellEnd"/>
      <w:r>
        <w:rPr>
          <w:rFonts w:cs="Times New Roman"/>
          <w:szCs w:val="24"/>
        </w:rPr>
        <w:t xml:space="preserve"> of London, b</w:t>
      </w:r>
      <w:r>
        <w:rPr>
          <w:rFonts w:cs="Times New Roman"/>
          <w:szCs w:val="24"/>
        </w:rPr>
        <w:t>owyer</w:t>
      </w:r>
      <w:r>
        <w:rPr>
          <w:rFonts w:cs="Times New Roman"/>
          <w:szCs w:val="24"/>
        </w:rPr>
        <w:t>(q.v.).</w:t>
      </w:r>
    </w:p>
    <w:p w14:paraId="3FEAD6ED" w14:textId="77777777" w:rsidR="00756D71" w:rsidRPr="00E903AC" w:rsidRDefault="00756D71" w:rsidP="00756D71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2F441319" w14:textId="77777777" w:rsidR="00756D71" w:rsidRDefault="00756D71" w:rsidP="00756D71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</w:t>
      </w:r>
      <w:r>
        <w:rPr>
          <w:rFonts w:cs="Times New Roman"/>
          <w:szCs w:val="24"/>
        </w:rPr>
        <w:t>.164)</w:t>
      </w:r>
    </w:p>
    <w:p w14:paraId="619D671E" w14:textId="77777777" w:rsidR="00756D71" w:rsidRDefault="00756D71" w:rsidP="00756D71">
      <w:pPr>
        <w:pStyle w:val="NoSpacing"/>
        <w:rPr>
          <w:rFonts w:cs="Times New Roman"/>
          <w:szCs w:val="24"/>
        </w:rPr>
      </w:pPr>
    </w:p>
    <w:p w14:paraId="6E89DD36" w14:textId="77777777" w:rsidR="00756D71" w:rsidRDefault="00756D71" w:rsidP="00756D71">
      <w:pPr>
        <w:pStyle w:val="NoSpacing"/>
        <w:rPr>
          <w:rFonts w:cs="Times New Roman"/>
          <w:szCs w:val="24"/>
        </w:rPr>
      </w:pPr>
    </w:p>
    <w:p w14:paraId="39F84F5D" w14:textId="77777777" w:rsidR="00756D71" w:rsidRDefault="00756D71" w:rsidP="00756D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p w14:paraId="781BFEA2" w14:textId="0609683F" w:rsidR="00C95A3E" w:rsidRPr="00C95A3E" w:rsidRDefault="00C95A3E" w:rsidP="00C95A3E">
      <w:pPr>
        <w:pStyle w:val="NoSpacing"/>
        <w:rPr>
          <w:rFonts w:cs="Times New Roman"/>
          <w:szCs w:val="24"/>
        </w:rPr>
      </w:pPr>
    </w:p>
    <w:p w14:paraId="7548222D" w14:textId="180F48DF" w:rsidR="00C95A3E" w:rsidRPr="00C95A3E" w:rsidRDefault="00C95A3E" w:rsidP="009139A6">
      <w:pPr>
        <w:pStyle w:val="NoSpacing"/>
        <w:rPr>
          <w:rFonts w:cs="Times New Roman"/>
          <w:szCs w:val="24"/>
        </w:rPr>
      </w:pPr>
    </w:p>
    <w:sectPr w:rsidR="00C95A3E" w:rsidRPr="00C95A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7117F" w14:textId="77777777" w:rsidR="00B5320D" w:rsidRDefault="00B5320D" w:rsidP="009139A6">
      <w:r>
        <w:separator/>
      </w:r>
    </w:p>
  </w:endnote>
  <w:endnote w:type="continuationSeparator" w:id="0">
    <w:p w14:paraId="48BC7B68" w14:textId="77777777" w:rsidR="00B5320D" w:rsidRDefault="00B532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63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27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9C8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ED9D0" w14:textId="77777777" w:rsidR="00B5320D" w:rsidRDefault="00B5320D" w:rsidP="009139A6">
      <w:r>
        <w:separator/>
      </w:r>
    </w:p>
  </w:footnote>
  <w:footnote w:type="continuationSeparator" w:id="0">
    <w:p w14:paraId="6BFCB445" w14:textId="77777777" w:rsidR="00B5320D" w:rsidRDefault="00B532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A46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B68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FE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D"/>
    <w:rsid w:val="000666E0"/>
    <w:rsid w:val="002510B7"/>
    <w:rsid w:val="005C130B"/>
    <w:rsid w:val="00756D71"/>
    <w:rsid w:val="00826F5C"/>
    <w:rsid w:val="009139A6"/>
    <w:rsid w:val="009448BB"/>
    <w:rsid w:val="00947624"/>
    <w:rsid w:val="00A3176C"/>
    <w:rsid w:val="00AE65F8"/>
    <w:rsid w:val="00B5320D"/>
    <w:rsid w:val="00BA00AB"/>
    <w:rsid w:val="00C95A3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85EE2"/>
  <w15:chartTrackingRefBased/>
  <w15:docId w15:val="{24EEB3E9-7667-4F0C-BA6A-25940A64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137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2022-11-04T16:34:00Z</dcterms:created>
  <dcterms:modified xsi:type="dcterms:W3CDTF">2022-11-04T18:53:00Z</dcterms:modified>
</cp:coreProperties>
</file>