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01D80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1F1891F1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Abingdon. Chapman.</w:t>
      </w:r>
    </w:p>
    <w:p w14:paraId="0CA3873F" w14:textId="77777777" w:rsidR="00C333DE" w:rsidRDefault="00C333DE" w:rsidP="00C333DE">
      <w:pPr>
        <w:pStyle w:val="NoSpacing"/>
        <w:rPr>
          <w:rFonts w:cs="Times New Roman"/>
          <w:szCs w:val="24"/>
        </w:rPr>
      </w:pPr>
    </w:p>
    <w:p w14:paraId="7888344E" w14:textId="77777777" w:rsidR="00C333DE" w:rsidRDefault="00C333DE" w:rsidP="00C333DE">
      <w:pPr>
        <w:pStyle w:val="NoSpacing"/>
        <w:rPr>
          <w:rFonts w:cs="Times New Roman"/>
          <w:szCs w:val="24"/>
        </w:rPr>
      </w:pPr>
    </w:p>
    <w:p w14:paraId="1C4B8BED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William Hill of London, mercer(q.v.), brought a plaint of debt against</w:t>
      </w:r>
    </w:p>
    <w:p w14:paraId="1943B2AE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five others.</w:t>
      </w:r>
    </w:p>
    <w:p w14:paraId="552A7DCC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5A28EAFA" w14:textId="77777777" w:rsidR="00C333DE" w:rsidRDefault="00C333DE" w:rsidP="00C333DE">
      <w:pPr>
        <w:pStyle w:val="NoSpacing"/>
        <w:rPr>
          <w:rFonts w:cs="Times New Roman"/>
          <w:szCs w:val="24"/>
        </w:rPr>
      </w:pPr>
    </w:p>
    <w:p w14:paraId="6ECB59ED" w14:textId="77777777" w:rsidR="00C333DE" w:rsidRDefault="00C333DE" w:rsidP="00C333DE">
      <w:pPr>
        <w:pStyle w:val="NoSpacing"/>
        <w:rPr>
          <w:rFonts w:cs="Times New Roman"/>
          <w:szCs w:val="24"/>
        </w:rPr>
      </w:pPr>
    </w:p>
    <w:p w14:paraId="0A45C286" w14:textId="77777777" w:rsidR="00C333DE" w:rsidRDefault="00C333DE" w:rsidP="00C333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2025</w:t>
      </w:r>
    </w:p>
    <w:p w14:paraId="21C9D6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19EA9" w14:textId="77777777" w:rsidR="00C333DE" w:rsidRDefault="00C333DE" w:rsidP="009139A6">
      <w:r>
        <w:separator/>
      </w:r>
    </w:p>
  </w:endnote>
  <w:endnote w:type="continuationSeparator" w:id="0">
    <w:p w14:paraId="4D369F14" w14:textId="77777777" w:rsidR="00C333DE" w:rsidRDefault="00C333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AB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75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70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9CE21" w14:textId="77777777" w:rsidR="00C333DE" w:rsidRDefault="00C333DE" w:rsidP="009139A6">
      <w:r>
        <w:separator/>
      </w:r>
    </w:p>
  </w:footnote>
  <w:footnote w:type="continuationSeparator" w:id="0">
    <w:p w14:paraId="6577D791" w14:textId="77777777" w:rsidR="00C333DE" w:rsidRDefault="00C333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9C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42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48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D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33DE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9D73"/>
  <w15:chartTrackingRefBased/>
  <w15:docId w15:val="{ADED9CFC-95EC-4CC7-B581-F15F6224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33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2025-02-13T21:17:00Z</dcterms:created>
  <dcterms:modified xsi:type="dcterms:W3CDTF">2025-02-13T21:18:00Z</dcterms:modified>
</cp:coreProperties>
</file>