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743EE" w14:textId="77777777" w:rsidR="00E00D95" w:rsidRDefault="00E00D95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BRAY</w:t>
      </w:r>
      <w:r>
        <w:rPr>
          <w:rFonts w:cs="Times New Roman"/>
          <w:szCs w:val="24"/>
        </w:rPr>
        <w:t xml:space="preserve">      (fl.1467)</w:t>
      </w:r>
    </w:p>
    <w:p w14:paraId="7035E7CF" w14:textId="77777777" w:rsidR="00E00D95" w:rsidRDefault="00E00D95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Abingdon.</w:t>
      </w:r>
    </w:p>
    <w:p w14:paraId="5F0AF532" w14:textId="77777777" w:rsidR="00E00D95" w:rsidRDefault="00E00D95" w:rsidP="00E00D95">
      <w:pPr>
        <w:pStyle w:val="NoSpacing"/>
        <w:rPr>
          <w:rFonts w:cs="Times New Roman"/>
          <w:szCs w:val="24"/>
        </w:rPr>
      </w:pPr>
    </w:p>
    <w:p w14:paraId="426D68E3" w14:textId="77777777" w:rsidR="00E00D95" w:rsidRDefault="00E00D95" w:rsidP="00E00D95">
      <w:pPr>
        <w:pStyle w:val="NoSpacing"/>
        <w:rPr>
          <w:rFonts w:cs="Times New Roman"/>
          <w:szCs w:val="24"/>
        </w:rPr>
      </w:pPr>
    </w:p>
    <w:p w14:paraId="7A5DB19D" w14:textId="77777777" w:rsidR="00E00D95" w:rsidRDefault="00E00D95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Feb.1467</w:t>
      </w:r>
      <w:r>
        <w:rPr>
          <w:rFonts w:cs="Times New Roman"/>
          <w:szCs w:val="24"/>
        </w:rPr>
        <w:tab/>
        <w:t>He was pardoned for not appearing to answer Robert Toke of London,</w:t>
      </w:r>
    </w:p>
    <w:p w14:paraId="7773DC7A" w14:textId="77777777" w:rsidR="00E00D95" w:rsidRDefault="00E00D95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ironmonger(q.v.), touching a debt of £12.   (C.P.R. 1467-77 p.6)</w:t>
      </w:r>
    </w:p>
    <w:p w14:paraId="59EAFB67" w14:textId="541951C0" w:rsidR="00577B9D" w:rsidRDefault="00577B9D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Feb.1468</w:t>
      </w:r>
      <w:r>
        <w:rPr>
          <w:rFonts w:cs="Times New Roman"/>
          <w:szCs w:val="24"/>
        </w:rPr>
        <w:tab/>
        <w:t>He was pardoned for not appearing to answer John Blakbourne of London,</w:t>
      </w:r>
    </w:p>
    <w:p w14:paraId="4D8E49CE" w14:textId="426B58D3" w:rsidR="00577B9D" w:rsidRDefault="00577B9D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tallow chandler(q.v.), touching a debt of 77s, Sir Thomas Cooke, touching</w:t>
      </w:r>
    </w:p>
    <w:p w14:paraId="784E40DB" w14:textId="0605141C" w:rsidR="00577B9D" w:rsidRDefault="00577B9D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debts of £40, £19, 18s, 9s and £40, and Robert Toke of London, </w:t>
      </w:r>
    </w:p>
    <w:p w14:paraId="583594E8" w14:textId="596EC807" w:rsidR="00577B9D" w:rsidRDefault="00577B9D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ironmonger(q.v.), touching a trespass.     (ibid.p.6)</w:t>
      </w:r>
    </w:p>
    <w:p w14:paraId="32DE2BAF" w14:textId="77777777" w:rsidR="00E00D95" w:rsidRDefault="00E00D95" w:rsidP="00E00D95">
      <w:pPr>
        <w:pStyle w:val="NoSpacing"/>
        <w:rPr>
          <w:rFonts w:cs="Times New Roman"/>
          <w:szCs w:val="24"/>
        </w:rPr>
      </w:pPr>
    </w:p>
    <w:p w14:paraId="103E99B1" w14:textId="77777777" w:rsidR="00E00D95" w:rsidRDefault="00E00D95" w:rsidP="00E00D95">
      <w:pPr>
        <w:pStyle w:val="NoSpacing"/>
        <w:rPr>
          <w:rFonts w:cs="Times New Roman"/>
          <w:szCs w:val="24"/>
        </w:rPr>
      </w:pPr>
    </w:p>
    <w:p w14:paraId="4C9AC8DB" w14:textId="77777777" w:rsidR="00E00D95" w:rsidRDefault="00E00D95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October 2024</w:t>
      </w:r>
    </w:p>
    <w:p w14:paraId="3BAC77B8" w14:textId="611AFA6A" w:rsidR="00577B9D" w:rsidRDefault="00577B9D" w:rsidP="00E00D9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2026</w:t>
      </w:r>
    </w:p>
    <w:p w14:paraId="3FC35B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AD325" w14:textId="77777777" w:rsidR="00315261" w:rsidRDefault="00315261" w:rsidP="009139A6">
      <w:r>
        <w:separator/>
      </w:r>
    </w:p>
  </w:endnote>
  <w:endnote w:type="continuationSeparator" w:id="0">
    <w:p w14:paraId="6E388A4E" w14:textId="77777777" w:rsidR="00315261" w:rsidRDefault="003152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96BC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B1C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2440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A7409" w14:textId="77777777" w:rsidR="00315261" w:rsidRDefault="00315261" w:rsidP="009139A6">
      <w:r>
        <w:separator/>
      </w:r>
    </w:p>
  </w:footnote>
  <w:footnote w:type="continuationSeparator" w:id="0">
    <w:p w14:paraId="08C4DAE9" w14:textId="77777777" w:rsidR="00315261" w:rsidRDefault="003152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24E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632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842C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95"/>
    <w:rsid w:val="000666E0"/>
    <w:rsid w:val="002510B7"/>
    <w:rsid w:val="00270799"/>
    <w:rsid w:val="00315261"/>
    <w:rsid w:val="00571918"/>
    <w:rsid w:val="00577B9D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00D95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DC23B"/>
  <w15:chartTrackingRefBased/>
  <w15:docId w15:val="{AFFE46F9-9AEF-4E56-B306-AB6C70D82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10</TotalTime>
  <Pages>1</Pages>
  <Words>67</Words>
  <Characters>438</Characters>
  <Application>Microsoft Office Word</Application>
  <DocSecurity>0</DocSecurity>
  <Lines>27</Lines>
  <Paragraphs>16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2024-10-06T08:37:00Z</dcterms:created>
  <dcterms:modified xsi:type="dcterms:W3CDTF">2026-02-02T07:58:00Z</dcterms:modified>
</cp:coreProperties>
</file>