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D4A53" w14:textId="77777777" w:rsidR="00A0658E" w:rsidRDefault="00A0658E" w:rsidP="00A065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Reginald BRAY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14:paraId="25F934FC" w14:textId="77777777" w:rsidR="00A0658E" w:rsidRDefault="00A0658E" w:rsidP="00A065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6472716D" w14:textId="77777777" w:rsidR="00A0658E" w:rsidRDefault="00A0658E" w:rsidP="00A065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764030" w14:textId="2E11138F" w:rsidR="00A0658E" w:rsidRDefault="00A0658E" w:rsidP="00A065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CF18A2" w14:textId="77777777" w:rsidR="004F5F39" w:rsidRPr="004F5F39" w:rsidRDefault="004F5F39" w:rsidP="004F5F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5F39">
        <w:rPr>
          <w:rFonts w:ascii="Times New Roman" w:hAnsi="Times New Roman" w:cs="Times New Roman"/>
          <w:sz w:val="24"/>
          <w:szCs w:val="24"/>
        </w:rPr>
        <w:t>24 May1418</w:t>
      </w:r>
      <w:r w:rsidRPr="004F5F39">
        <w:rPr>
          <w:rFonts w:ascii="Times New Roman" w:hAnsi="Times New Roman" w:cs="Times New Roman"/>
          <w:sz w:val="24"/>
          <w:szCs w:val="24"/>
        </w:rPr>
        <w:tab/>
        <w:t>He was ordained to his first tonsure in Clyst, Devon.</w:t>
      </w:r>
    </w:p>
    <w:p w14:paraId="60281589" w14:textId="2FF10653" w:rsidR="004F5F39" w:rsidRPr="004F5F39" w:rsidRDefault="004F5F39" w:rsidP="004F5F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5F39">
        <w:rPr>
          <w:rFonts w:ascii="Times New Roman" w:hAnsi="Times New Roman" w:cs="Times New Roman"/>
          <w:sz w:val="24"/>
          <w:szCs w:val="24"/>
        </w:rPr>
        <w:tab/>
      </w:r>
      <w:r w:rsidRPr="004F5F39">
        <w:rPr>
          <w:rFonts w:ascii="Times New Roman" w:hAnsi="Times New Roman" w:cs="Times New Roman"/>
          <w:sz w:val="24"/>
          <w:szCs w:val="24"/>
        </w:rPr>
        <w:tab/>
        <w:t>(“Stafford Register” pp.429 and 427)</w:t>
      </w:r>
    </w:p>
    <w:p w14:paraId="74891FE4" w14:textId="77777777" w:rsidR="00A0658E" w:rsidRDefault="00A0658E" w:rsidP="00A065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14:paraId="4B995F58" w14:textId="77777777" w:rsidR="00A0658E" w:rsidRDefault="00A0658E" w:rsidP="00A0658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</w:t>
      </w:r>
      <w:proofErr w:type="gramStart"/>
      <w:r>
        <w:rPr>
          <w:rFonts w:ascii="Times New Roman" w:hAnsi="Times New Roman" w:cs="Times New Roman"/>
          <w:sz w:val="24"/>
          <w:szCs w:val="24"/>
        </w:rPr>
        <w:t>Lacy,  Bishop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Exeter 1420-55” vol.4 pp.86-7)</w:t>
      </w:r>
    </w:p>
    <w:p w14:paraId="55EB9400" w14:textId="77777777" w:rsidR="00A0658E" w:rsidRDefault="00A0658E" w:rsidP="00A0658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99A675" w14:textId="5D5DD0F7" w:rsidR="00DD5B8A" w:rsidRDefault="00A0658E" w:rsidP="00A065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February 2016</w:t>
      </w:r>
    </w:p>
    <w:p w14:paraId="732678A8" w14:textId="3879150E" w:rsidR="004F5F39" w:rsidRPr="00A0658E" w:rsidRDefault="004F5F39" w:rsidP="00A065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June 2019</w:t>
      </w:r>
      <w:bookmarkStart w:id="0" w:name="_GoBack"/>
      <w:bookmarkEnd w:id="0"/>
    </w:p>
    <w:sectPr w:rsidR="004F5F39" w:rsidRPr="00A065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F0770" w14:textId="77777777" w:rsidR="00A0658E" w:rsidRDefault="00A0658E" w:rsidP="00564E3C">
      <w:pPr>
        <w:spacing w:after="0" w:line="240" w:lineRule="auto"/>
      </w:pPr>
      <w:r>
        <w:separator/>
      </w:r>
    </w:p>
  </w:endnote>
  <w:endnote w:type="continuationSeparator" w:id="0">
    <w:p w14:paraId="3A56FAFB" w14:textId="77777777" w:rsidR="00A0658E" w:rsidRDefault="00A0658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982F8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25341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F5F39">
      <w:rPr>
        <w:rFonts w:ascii="Times New Roman" w:hAnsi="Times New Roman" w:cs="Times New Roman"/>
        <w:noProof/>
        <w:sz w:val="24"/>
        <w:szCs w:val="24"/>
      </w:rPr>
      <w:t>26 June 2019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2340CF17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78B86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93A3E8" w14:textId="77777777" w:rsidR="00A0658E" w:rsidRDefault="00A0658E" w:rsidP="00564E3C">
      <w:pPr>
        <w:spacing w:after="0" w:line="240" w:lineRule="auto"/>
      </w:pPr>
      <w:r>
        <w:separator/>
      </w:r>
    </w:p>
  </w:footnote>
  <w:footnote w:type="continuationSeparator" w:id="0">
    <w:p w14:paraId="70FA501D" w14:textId="77777777" w:rsidR="00A0658E" w:rsidRDefault="00A0658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39812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7F039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46D8D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58E"/>
    <w:rsid w:val="00372DC6"/>
    <w:rsid w:val="004F5F39"/>
    <w:rsid w:val="00564E3C"/>
    <w:rsid w:val="0064591D"/>
    <w:rsid w:val="00A0658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75F6B"/>
  <w15:chartTrackingRefBased/>
  <w15:docId w15:val="{8591CC43-D16A-49B4-B226-52D7D8C4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2016-02-20T11:50:00Z</dcterms:created>
  <dcterms:modified xsi:type="dcterms:W3CDTF">2019-06-26T16:01:00Z</dcterms:modified>
</cp:coreProperties>
</file>