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Reginald BRAY</w:t>
      </w:r>
      <w:r>
        <w:rPr>
          <w:rFonts w:ascii="Times New Roman" w:hAnsi="Times New Roman" w:cs="Times New Roman"/>
        </w:rPr>
        <w:t xml:space="preserve">      (fl.1484)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Gentleman.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Dunthorn of London(q.v.), Ralph Tykhull of London(q.v.) and Richard Joskyn(q.v.), as the executors of the late Robert Colwiche of London, 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tailor(q.v.), made a plaint of debt against Thomas Dounyng of Skipton(q.v.),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Kent of Skipton(q.v.), Henry Walker of London, tailor(q.v.), Richard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Wyntworth of West  Bretton, West Riding of Yorkshire(q.v.) and Thomas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Haukesworth of Hawkesworth(q.v.).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618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Dunthorn of London(q.v.), Ralph Tykhull of London(q.v.) and Richard Joskyn(q.v.), as the executors of the late Robert Colwiche of London, 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tailor(q.v.), made a plaint of debt against John Jernegan, junior, of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Somerleyton, Suffolk(q.v.), and Sir Simon Mounford of Coleshill,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Warwickshire(q.v.).   (ibid.)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Dunthorn of London(q.v.), Ralph Tykhull of London(q.v.) and Richard Joskyn(q.v.), as the executors of the late Robert Colwiche of London, 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tailor(q.v.), made a plaint of debt against William Jeffrey of London,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weaver(q.v.), Henry Rous of Deennington, Norfolk(q.v.), Simon Bayster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Osprynge, Kent(q.v.), and James Wode of London, gentleman(q.v.).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</w:p>
    <w:p w:rsidR="00F222EA" w:rsidRDefault="00F222EA" w:rsidP="00F222EA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July 2017</w:t>
      </w:r>
    </w:p>
    <w:p w:rsidR="006B2F86" w:rsidRPr="00E71FC3" w:rsidRDefault="00F222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2EA" w:rsidRDefault="00F222EA" w:rsidP="00E71FC3">
      <w:r>
        <w:separator/>
      </w:r>
    </w:p>
  </w:endnote>
  <w:endnote w:type="continuationSeparator" w:id="0">
    <w:p w:rsidR="00F222EA" w:rsidRDefault="00F222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2EA" w:rsidRDefault="00F222EA" w:rsidP="00E71FC3">
      <w:r>
        <w:separator/>
      </w:r>
    </w:p>
  </w:footnote>
  <w:footnote w:type="continuationSeparator" w:id="0">
    <w:p w:rsidR="00F222EA" w:rsidRDefault="00F222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E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0A27AD-94B8-4F4E-B204-37486DF7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22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222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2017-07-17T21:24:00Z</dcterms:created>
  <dcterms:modified xsi:type="dcterms:W3CDTF">2017-07-17T21:25:00Z</dcterms:modified>
</cp:coreProperties>
</file>