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82E" w:rsidRDefault="005E682E" w:rsidP="005E68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Peter BRAY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fl.1437)</w:t>
      </w:r>
    </w:p>
    <w:p w:rsidR="005E682E" w:rsidRDefault="005E682E" w:rsidP="005E68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Glover.</w:t>
      </w:r>
    </w:p>
    <w:p w:rsidR="005E682E" w:rsidRDefault="005E682E" w:rsidP="005E68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E682E" w:rsidRDefault="005E682E" w:rsidP="005E68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0CF7" w:rsidRDefault="00500CF7" w:rsidP="005E68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Jun.1426</w:t>
      </w:r>
      <w:r>
        <w:rPr>
          <w:rFonts w:ascii="Times New Roman" w:hAnsi="Times New Roman" w:cs="Times New Roman"/>
          <w:sz w:val="24"/>
          <w:szCs w:val="24"/>
        </w:rPr>
        <w:tab/>
        <w:t>He became a Freeman.  (“Exeter Freemen” p.45)</w:t>
      </w:r>
    </w:p>
    <w:p w:rsidR="005E682E" w:rsidRDefault="005E682E" w:rsidP="005E68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Feb.1437</w:t>
      </w:r>
      <w:r>
        <w:rPr>
          <w:rFonts w:ascii="Times New Roman" w:hAnsi="Times New Roman" w:cs="Times New Roman"/>
          <w:sz w:val="24"/>
          <w:szCs w:val="24"/>
        </w:rPr>
        <w:tab/>
        <w:t xml:space="preserve">His apprentice,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Vicary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Tregeny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Cornwall(q.v.), became a </w:t>
      </w:r>
    </w:p>
    <w:p w:rsidR="005E682E" w:rsidRDefault="005E682E" w:rsidP="005E68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Freeman.   (“Exeter Freemen” p.48)</w:t>
      </w:r>
    </w:p>
    <w:p w:rsidR="005E682E" w:rsidRDefault="005E682E" w:rsidP="005E68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E682E" w:rsidRDefault="005E682E" w:rsidP="005E68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E682E" w:rsidRDefault="005E682E" w:rsidP="005E68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December 2015</w:t>
      </w:r>
    </w:p>
    <w:p w:rsidR="00500CF7" w:rsidRDefault="00500CF7" w:rsidP="005E68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January 2016</w:t>
      </w:r>
      <w:bookmarkStart w:id="0" w:name="_GoBack"/>
      <w:bookmarkEnd w:id="0"/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82E" w:rsidRDefault="005E682E" w:rsidP="00564E3C">
      <w:pPr>
        <w:spacing w:after="0" w:line="240" w:lineRule="auto"/>
      </w:pPr>
      <w:r>
        <w:separator/>
      </w:r>
    </w:p>
  </w:endnote>
  <w:endnote w:type="continuationSeparator" w:id="0">
    <w:p w:rsidR="005E682E" w:rsidRDefault="005E682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>yright 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00CF7">
      <w:rPr>
        <w:rFonts w:ascii="Times New Roman" w:hAnsi="Times New Roman" w:cs="Times New Roman"/>
        <w:noProof/>
        <w:sz w:val="24"/>
        <w:szCs w:val="24"/>
      </w:rPr>
      <w:t>15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82E" w:rsidRDefault="005E682E" w:rsidP="00564E3C">
      <w:pPr>
        <w:spacing w:after="0" w:line="240" w:lineRule="auto"/>
      </w:pPr>
      <w:r>
        <w:separator/>
      </w:r>
    </w:p>
  </w:footnote>
  <w:footnote w:type="continuationSeparator" w:id="0">
    <w:p w:rsidR="005E682E" w:rsidRDefault="005E682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82E"/>
    <w:rsid w:val="00372DC6"/>
    <w:rsid w:val="00500CF7"/>
    <w:rsid w:val="00564E3C"/>
    <w:rsid w:val="005E682E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A1869"/>
  <w15:chartTrackingRefBased/>
  <w15:docId w15:val="{54DD9FE4-A6A8-4799-A1E4-6F23B6371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2015-12-16T20:49:00Z</dcterms:created>
  <dcterms:modified xsi:type="dcterms:W3CDTF">2016-01-15T08:19:00Z</dcterms:modified>
</cp:coreProperties>
</file>