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2460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Patrick BRAY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0E2334C5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Padstow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Shoemaker.</w:t>
      </w:r>
    </w:p>
    <w:p w14:paraId="77AC1E63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6BE58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0EB8C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assault against him</w:t>
      </w:r>
    </w:p>
    <w:p w14:paraId="52A90877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9 others.     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9B69652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1ABF8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F1D50" w14:textId="77777777" w:rsidR="009D736A" w:rsidRDefault="009D736A" w:rsidP="009D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2022</w:t>
      </w:r>
    </w:p>
    <w:p w14:paraId="79F27B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72BB8" w14:textId="77777777" w:rsidR="009D736A" w:rsidRDefault="009D736A" w:rsidP="009139A6">
      <w:r>
        <w:separator/>
      </w:r>
    </w:p>
  </w:endnote>
  <w:endnote w:type="continuationSeparator" w:id="0">
    <w:p w14:paraId="7F864CC2" w14:textId="77777777" w:rsidR="009D736A" w:rsidRDefault="009D73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11A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89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E7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8AB46" w14:textId="77777777" w:rsidR="009D736A" w:rsidRDefault="009D736A" w:rsidP="009139A6">
      <w:r>
        <w:separator/>
      </w:r>
    </w:p>
  </w:footnote>
  <w:footnote w:type="continuationSeparator" w:id="0">
    <w:p w14:paraId="0C9DE288" w14:textId="77777777" w:rsidR="009D736A" w:rsidRDefault="009D73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B8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05C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C8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6A"/>
    <w:rsid w:val="000666E0"/>
    <w:rsid w:val="002510B7"/>
    <w:rsid w:val="005C130B"/>
    <w:rsid w:val="00826F5C"/>
    <w:rsid w:val="009139A6"/>
    <w:rsid w:val="009448BB"/>
    <w:rsid w:val="009D736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F3AF2"/>
  <w15:chartTrackingRefBased/>
  <w15:docId w15:val="{A52CB45A-3B25-4E3F-9B1F-C0151C03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7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2022-09-14T14:42:00Z</dcterms:created>
  <dcterms:modified xsi:type="dcterms:W3CDTF">2022-09-14T14:43:00Z</dcterms:modified>
</cp:coreProperties>
</file>