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73D" w:rsidRDefault="00FE573D" w:rsidP="00FE573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Nicholas BRAY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fl.1434)</w:t>
      </w:r>
    </w:p>
    <w:p w:rsidR="00FE573D" w:rsidRDefault="00FE573D" w:rsidP="00FE573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FE573D" w:rsidRDefault="00FE573D" w:rsidP="00FE573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E573D" w:rsidRDefault="00FE573D" w:rsidP="00FE573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E573D" w:rsidRDefault="00FE573D" w:rsidP="00FE573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1434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ordained to his first tonsure.</w:t>
      </w:r>
    </w:p>
    <w:p w:rsidR="00FE573D" w:rsidRDefault="00FE573D" w:rsidP="00FE573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p.155)</w:t>
      </w:r>
    </w:p>
    <w:p w:rsidR="00FE573D" w:rsidRDefault="00FE573D" w:rsidP="00FE573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E573D" w:rsidRDefault="00FE573D" w:rsidP="00FE573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FE573D" w:rsidRDefault="00FE573D" w:rsidP="00FE573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 November 2016</w:t>
      </w:r>
    </w:p>
    <w:p w:rsidR="006B2F86" w:rsidRPr="00E71FC3" w:rsidRDefault="00FE573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73D" w:rsidRDefault="00FE573D" w:rsidP="00E71FC3">
      <w:pPr>
        <w:spacing w:after="0" w:line="240" w:lineRule="auto"/>
      </w:pPr>
      <w:r>
        <w:separator/>
      </w:r>
    </w:p>
  </w:endnote>
  <w:endnote w:type="continuationSeparator" w:id="0">
    <w:p w:rsidR="00FE573D" w:rsidRDefault="00FE57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73D" w:rsidRDefault="00FE573D" w:rsidP="00E71FC3">
      <w:pPr>
        <w:spacing w:after="0" w:line="240" w:lineRule="auto"/>
      </w:pPr>
      <w:r>
        <w:separator/>
      </w:r>
    </w:p>
  </w:footnote>
  <w:footnote w:type="continuationSeparator" w:id="0">
    <w:p w:rsidR="00FE573D" w:rsidRDefault="00FE57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73D"/>
    <w:rsid w:val="001A7C09"/>
    <w:rsid w:val="00733BE7"/>
    <w:rsid w:val="00AB52E8"/>
    <w:rsid w:val="00B16D3F"/>
    <w:rsid w:val="00E71FC3"/>
    <w:rsid w:val="00EF4813"/>
    <w:rsid w:val="00FE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68CF0F-4D76-4168-BF12-28AC46661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FE573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2016-11-14T12:45:00Z</dcterms:created>
  <dcterms:modified xsi:type="dcterms:W3CDTF">2016-11-14T12:46:00Z</dcterms:modified>
</cp:coreProperties>
</file>