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C405B" w14:textId="39C4E196" w:rsidR="006B2F86" w:rsidRDefault="00155898" w:rsidP="00E71FC3">
      <w:pPr>
        <w:pStyle w:val="NoSpacing"/>
      </w:pPr>
      <w:r>
        <w:rPr>
          <w:u w:val="single"/>
        </w:rPr>
        <w:t>John BRAY</w:t>
      </w:r>
      <w:r>
        <w:t xml:space="preserve">       (fl.1440)</w:t>
      </w:r>
    </w:p>
    <w:p w14:paraId="510F057E" w14:textId="0EB28FFA" w:rsidR="00155898" w:rsidRDefault="00155898" w:rsidP="00E71FC3">
      <w:pPr>
        <w:pStyle w:val="NoSpacing"/>
      </w:pPr>
      <w:r>
        <w:t>of the diocese of Exeter.</w:t>
      </w:r>
    </w:p>
    <w:p w14:paraId="734A150D" w14:textId="7C168C81" w:rsidR="00155898" w:rsidRDefault="00155898" w:rsidP="00E71FC3">
      <w:pPr>
        <w:pStyle w:val="NoSpacing"/>
      </w:pPr>
    </w:p>
    <w:p w14:paraId="08192994" w14:textId="485CB7DB" w:rsidR="00155898" w:rsidRDefault="00155898" w:rsidP="00E71FC3">
      <w:pPr>
        <w:pStyle w:val="NoSpacing"/>
      </w:pPr>
    </w:p>
    <w:p w14:paraId="28062307" w14:textId="715F1ED3" w:rsidR="00155898" w:rsidRDefault="00155898" w:rsidP="00E71FC3">
      <w:pPr>
        <w:pStyle w:val="NoSpacing"/>
      </w:pPr>
      <w:r>
        <w:t xml:space="preserve">  2 Jun.1440</w:t>
      </w:r>
      <w:r>
        <w:tab/>
        <w:t>He was ordained to his first tonsure.</w:t>
      </w:r>
    </w:p>
    <w:p w14:paraId="692E8873" w14:textId="647C1843" w:rsidR="00155898" w:rsidRDefault="00155898" w:rsidP="00E71FC3">
      <w:pPr>
        <w:pStyle w:val="NoSpacing"/>
      </w:pPr>
      <w:r>
        <w:tab/>
      </w:r>
      <w:r>
        <w:tab/>
      </w:r>
      <w:r>
        <w:t>(“Register of Edmund Lacy, Bishop of Exeter 1420-55” part 4 p.</w:t>
      </w:r>
      <w:r>
        <w:t>178)</w:t>
      </w:r>
    </w:p>
    <w:p w14:paraId="07BBB6C8" w14:textId="475FD479" w:rsidR="00155898" w:rsidRDefault="00155898" w:rsidP="00E71FC3">
      <w:pPr>
        <w:pStyle w:val="NoSpacing"/>
      </w:pPr>
    </w:p>
    <w:p w14:paraId="4266FA2D" w14:textId="0398707C" w:rsidR="00155898" w:rsidRDefault="00155898" w:rsidP="00E71FC3">
      <w:pPr>
        <w:pStyle w:val="NoSpacing"/>
      </w:pPr>
    </w:p>
    <w:p w14:paraId="0A1FFA40" w14:textId="6965E278" w:rsidR="00155898" w:rsidRPr="00155898" w:rsidRDefault="00155898" w:rsidP="00E71FC3">
      <w:pPr>
        <w:pStyle w:val="NoSpacing"/>
      </w:pPr>
      <w:r>
        <w:t>31 January 2020</w:t>
      </w:r>
      <w:bookmarkStart w:id="0" w:name="_GoBack"/>
      <w:bookmarkEnd w:id="0"/>
    </w:p>
    <w:sectPr w:rsidR="00155898" w:rsidRPr="001558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3570B" w14:textId="77777777" w:rsidR="00155898" w:rsidRDefault="00155898" w:rsidP="00E71FC3">
      <w:pPr>
        <w:spacing w:after="0" w:line="240" w:lineRule="auto"/>
      </w:pPr>
      <w:r>
        <w:separator/>
      </w:r>
    </w:p>
  </w:endnote>
  <w:endnote w:type="continuationSeparator" w:id="0">
    <w:p w14:paraId="4557F4F8" w14:textId="77777777" w:rsidR="00155898" w:rsidRDefault="001558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5804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D8BAC" w14:textId="77777777" w:rsidR="00155898" w:rsidRDefault="00155898" w:rsidP="00E71FC3">
      <w:pPr>
        <w:spacing w:after="0" w:line="240" w:lineRule="auto"/>
      </w:pPr>
      <w:r>
        <w:separator/>
      </w:r>
    </w:p>
  </w:footnote>
  <w:footnote w:type="continuationSeparator" w:id="0">
    <w:p w14:paraId="6867E94B" w14:textId="77777777" w:rsidR="00155898" w:rsidRDefault="001558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98"/>
    <w:rsid w:val="00155898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499B8"/>
  <w15:chartTrackingRefBased/>
  <w15:docId w15:val="{8F132574-3A0C-49DD-B40C-B7C014C0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2020-01-31T15:39:00Z</dcterms:created>
  <dcterms:modified xsi:type="dcterms:W3CDTF">2020-01-31T15:41:00Z</dcterms:modified>
</cp:coreProperties>
</file>