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0B31A" w14:textId="0568FA69" w:rsidR="00223CAF" w:rsidRDefault="00223CAF" w:rsidP="00223CAF">
      <w:pPr>
        <w:pStyle w:val="NoSpacing"/>
      </w:pPr>
      <w:r>
        <w:rPr>
          <w:u w:val="single"/>
        </w:rPr>
        <w:t>John BRAY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0DA3BBB9" w14:textId="77777777" w:rsidR="00223CAF" w:rsidRDefault="00223CAF" w:rsidP="00223CAF">
      <w:pPr>
        <w:pStyle w:val="NoSpacing"/>
      </w:pPr>
      <w:r>
        <w:t>of the diocese of Exeter.</w:t>
      </w:r>
    </w:p>
    <w:p w14:paraId="5D65626D" w14:textId="77777777" w:rsidR="00223CAF" w:rsidRDefault="00223CAF" w:rsidP="00223CAF">
      <w:pPr>
        <w:pStyle w:val="NoSpacing"/>
      </w:pPr>
    </w:p>
    <w:p w14:paraId="157DCE9C" w14:textId="77777777" w:rsidR="00223CAF" w:rsidRDefault="00223CAF" w:rsidP="00223CAF">
      <w:pPr>
        <w:pStyle w:val="NoSpacing"/>
      </w:pPr>
    </w:p>
    <w:p w14:paraId="166BF670" w14:textId="7B477344" w:rsidR="00223CAF" w:rsidRDefault="00223CAF" w:rsidP="00223CAF">
      <w:pPr>
        <w:pStyle w:val="NoSpacing"/>
      </w:pPr>
      <w:r>
        <w:t xml:space="preserve"> 2 Sep1400</w:t>
      </w:r>
      <w:r>
        <w:tab/>
        <w:t xml:space="preserve">He was ordained to his first tonsure in </w:t>
      </w:r>
      <w:proofErr w:type="spellStart"/>
      <w:r w:rsidR="007420DB">
        <w:t>Trewardereth</w:t>
      </w:r>
      <w:proofErr w:type="spellEnd"/>
      <w:r w:rsidR="007420DB">
        <w:t>, Cornwall.</w:t>
      </w:r>
    </w:p>
    <w:p w14:paraId="46D9F044" w14:textId="3CB665DA" w:rsidR="00223CAF" w:rsidRDefault="00223CAF" w:rsidP="00223CAF">
      <w:pPr>
        <w:pStyle w:val="NoSpacing"/>
      </w:pPr>
      <w:r>
        <w:tab/>
      </w:r>
      <w:r>
        <w:tab/>
        <w:t>(“Stafford Register” pp.429 and 42</w:t>
      </w:r>
      <w:r w:rsidR="007420DB">
        <w:t>5</w:t>
      </w:r>
      <w:bookmarkStart w:id="0" w:name="_GoBack"/>
      <w:bookmarkEnd w:id="0"/>
      <w:r>
        <w:t>)</w:t>
      </w:r>
    </w:p>
    <w:p w14:paraId="31E348C8" w14:textId="77777777" w:rsidR="00223CAF" w:rsidRDefault="00223CAF" w:rsidP="00223CAF">
      <w:pPr>
        <w:pStyle w:val="NoSpacing"/>
      </w:pPr>
    </w:p>
    <w:p w14:paraId="776BDF98" w14:textId="77777777" w:rsidR="00223CAF" w:rsidRDefault="00223CAF" w:rsidP="00223CAF">
      <w:pPr>
        <w:pStyle w:val="NoSpacing"/>
      </w:pPr>
    </w:p>
    <w:p w14:paraId="33681C6B" w14:textId="006DBA3E" w:rsidR="006B2F86" w:rsidRPr="00223CAF" w:rsidRDefault="00223CAF" w:rsidP="00223CAF">
      <w:pPr>
        <w:pStyle w:val="NoSpacing"/>
      </w:pPr>
      <w:r>
        <w:t>24 February 2019</w:t>
      </w:r>
    </w:p>
    <w:sectPr w:rsidR="006B2F86" w:rsidRPr="00223C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CEBAB" w14:textId="77777777" w:rsidR="00223CAF" w:rsidRDefault="00223CAF" w:rsidP="00E71FC3">
      <w:pPr>
        <w:spacing w:after="0" w:line="240" w:lineRule="auto"/>
      </w:pPr>
      <w:r>
        <w:separator/>
      </w:r>
    </w:p>
  </w:endnote>
  <w:endnote w:type="continuationSeparator" w:id="0">
    <w:p w14:paraId="266558B4" w14:textId="77777777" w:rsidR="00223CAF" w:rsidRDefault="00223C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85A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6F5FC" w14:textId="77777777" w:rsidR="00223CAF" w:rsidRDefault="00223CAF" w:rsidP="00E71FC3">
      <w:pPr>
        <w:spacing w:after="0" w:line="240" w:lineRule="auto"/>
      </w:pPr>
      <w:r>
        <w:separator/>
      </w:r>
    </w:p>
  </w:footnote>
  <w:footnote w:type="continuationSeparator" w:id="0">
    <w:p w14:paraId="6AD0F7DA" w14:textId="77777777" w:rsidR="00223CAF" w:rsidRDefault="00223C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AF"/>
    <w:rsid w:val="001A7C09"/>
    <w:rsid w:val="00223CAF"/>
    <w:rsid w:val="00577BD5"/>
    <w:rsid w:val="00656CBA"/>
    <w:rsid w:val="006A1F77"/>
    <w:rsid w:val="00733BE7"/>
    <w:rsid w:val="007420D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5EB28"/>
  <w15:chartTrackingRefBased/>
  <w15:docId w15:val="{D8DC5840-7BE8-43AD-9F0B-06EE7F2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9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2019-02-24T21:27:00Z</dcterms:created>
  <dcterms:modified xsi:type="dcterms:W3CDTF">2019-02-24T21:30:00Z</dcterms:modified>
</cp:coreProperties>
</file>