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E0707" w14:textId="77777777" w:rsidR="00761168" w:rsidRDefault="00761168" w:rsidP="00761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d.by 1446)</w:t>
      </w:r>
    </w:p>
    <w:p w14:paraId="5F7076ED" w14:textId="77777777" w:rsidR="00761168" w:rsidRDefault="00761168" w:rsidP="00761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Wickhampton</w:t>
      </w:r>
      <w:proofErr w:type="spellEnd"/>
      <w:r>
        <w:rPr>
          <w:rFonts w:cs="Times New Roman"/>
          <w:szCs w:val="24"/>
        </w:rPr>
        <w:t>, Norfolk.</w:t>
      </w:r>
    </w:p>
    <w:p w14:paraId="788F44B3" w14:textId="77777777" w:rsidR="00761168" w:rsidRDefault="00761168" w:rsidP="00761168">
      <w:pPr>
        <w:pStyle w:val="NoSpacing"/>
        <w:rPr>
          <w:rFonts w:cs="Times New Roman"/>
          <w:szCs w:val="24"/>
        </w:rPr>
      </w:pPr>
    </w:p>
    <w:p w14:paraId="2B4B88BB" w14:textId="77777777" w:rsidR="00761168" w:rsidRDefault="00761168" w:rsidP="00761168">
      <w:pPr>
        <w:pStyle w:val="NoSpacing"/>
        <w:rPr>
          <w:rFonts w:cs="Times New Roman"/>
          <w:szCs w:val="24"/>
        </w:rPr>
      </w:pPr>
    </w:p>
    <w:p w14:paraId="0BC93199" w14:textId="77777777" w:rsidR="00761168" w:rsidRDefault="00761168" w:rsidP="00761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Elizabeth(q.v.)</w:t>
      </w:r>
    </w:p>
    <w:p w14:paraId="40806EE2" w14:textId="77777777" w:rsidR="00761168" w:rsidRDefault="00761168" w:rsidP="00761168">
      <w:pPr>
        <w:pStyle w:val="NoSpacing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(“An Essay Towards a Topographical History of the County of Norfolk” 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135-7,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1A2AA5B3" w14:textId="77777777" w:rsidR="00761168" w:rsidRDefault="00761168" w:rsidP="00761168">
      <w:pPr>
        <w:pStyle w:val="NoSpacing"/>
        <w:rPr>
          <w:rFonts w:cs="Times New Roman"/>
          <w:szCs w:val="24"/>
        </w:rPr>
      </w:pPr>
    </w:p>
    <w:p w14:paraId="71239672" w14:textId="77777777" w:rsidR="00761168" w:rsidRDefault="00761168" w:rsidP="00761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</w:t>
      </w:r>
    </w:p>
    <w:p w14:paraId="7D4F8C1F" w14:textId="77777777" w:rsidR="00761168" w:rsidRDefault="00761168" w:rsidP="00761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 xml:space="preserve">He presented Laurence Stevens(q.v.) to the church of </w:t>
      </w:r>
      <w:proofErr w:type="spellStart"/>
      <w:proofErr w:type="gramStart"/>
      <w:r>
        <w:rPr>
          <w:rFonts w:cs="Times New Roman"/>
          <w:szCs w:val="24"/>
        </w:rPr>
        <w:t>St.Andrew</w:t>
      </w:r>
      <w:proofErr w:type="spellEnd"/>
      <w:proofErr w:type="gram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Wickhampton</w:t>
      </w:r>
      <w:proofErr w:type="spellEnd"/>
      <w:r>
        <w:rPr>
          <w:rFonts w:cs="Times New Roman"/>
          <w:szCs w:val="24"/>
        </w:rPr>
        <w:t>,</w:t>
      </w:r>
    </w:p>
    <w:p w14:paraId="6FBF7313" w14:textId="77777777" w:rsidR="00761168" w:rsidRDefault="00761168" w:rsidP="00761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Norfolk.  (ibid.)</w:t>
      </w:r>
    </w:p>
    <w:p w14:paraId="1EAE9CCF" w14:textId="77777777" w:rsidR="00761168" w:rsidRDefault="00761168" w:rsidP="00761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1428</w:t>
      </w:r>
      <w:r>
        <w:rPr>
          <w:rFonts w:cs="Times New Roman"/>
          <w:szCs w:val="24"/>
        </w:rPr>
        <w:tab/>
        <w:t>He presented Nicholas Man(q.v.) to the same church.    (ibid.)</w:t>
      </w:r>
    </w:p>
    <w:p w14:paraId="2BC2833F" w14:textId="77777777" w:rsidR="00761168" w:rsidRDefault="00761168" w:rsidP="00761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He presented Thomas </w:t>
      </w:r>
      <w:proofErr w:type="spellStart"/>
      <w:r>
        <w:rPr>
          <w:rFonts w:cs="Times New Roman"/>
          <w:szCs w:val="24"/>
        </w:rPr>
        <w:t>Eplesden</w:t>
      </w:r>
      <w:proofErr w:type="spellEnd"/>
      <w:r>
        <w:rPr>
          <w:rFonts w:cs="Times New Roman"/>
          <w:szCs w:val="24"/>
        </w:rPr>
        <w:t>(q.v.) to the same church.  (ibid.)</w:t>
      </w:r>
    </w:p>
    <w:p w14:paraId="6031DDC1" w14:textId="77777777" w:rsidR="00761168" w:rsidRDefault="00761168" w:rsidP="00761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1434-5</w:t>
      </w:r>
      <w:r>
        <w:rPr>
          <w:rFonts w:cs="Times New Roman"/>
          <w:szCs w:val="24"/>
        </w:rPr>
        <w:tab/>
        <w:t xml:space="preserve">He and Elizabeth held the manor of </w:t>
      </w:r>
      <w:proofErr w:type="spellStart"/>
      <w:r>
        <w:rPr>
          <w:rFonts w:cs="Times New Roman"/>
          <w:szCs w:val="24"/>
        </w:rPr>
        <w:t>Wickhampton</w:t>
      </w:r>
      <w:proofErr w:type="spellEnd"/>
      <w:r>
        <w:rPr>
          <w:rFonts w:cs="Times New Roman"/>
          <w:szCs w:val="24"/>
        </w:rPr>
        <w:t>.   (ibid.)</w:t>
      </w:r>
    </w:p>
    <w:p w14:paraId="74151518" w14:textId="77777777" w:rsidR="00761168" w:rsidRDefault="00761168" w:rsidP="00761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1436</w:t>
      </w:r>
      <w:r>
        <w:rPr>
          <w:rFonts w:cs="Times New Roman"/>
          <w:szCs w:val="24"/>
        </w:rPr>
        <w:tab/>
        <w:t xml:space="preserve">He presented Thomas Skerning(q.v.) to the church of </w:t>
      </w:r>
      <w:proofErr w:type="spellStart"/>
      <w:proofErr w:type="gramStart"/>
      <w:r>
        <w:rPr>
          <w:rFonts w:cs="Times New Roman"/>
          <w:szCs w:val="24"/>
        </w:rPr>
        <w:t>St.Sndrew</w:t>
      </w:r>
      <w:proofErr w:type="spellEnd"/>
      <w:proofErr w:type="gram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Wickhampton</w:t>
      </w:r>
      <w:proofErr w:type="spellEnd"/>
      <w:r>
        <w:rPr>
          <w:rFonts w:cs="Times New Roman"/>
          <w:szCs w:val="24"/>
        </w:rPr>
        <w:t>,</w:t>
      </w:r>
    </w:p>
    <w:p w14:paraId="67D72DB5" w14:textId="77777777" w:rsidR="00761168" w:rsidRDefault="00761168" w:rsidP="00761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Norfolk.   (ibid.)</w:t>
      </w:r>
    </w:p>
    <w:p w14:paraId="4501597D" w14:textId="77777777" w:rsidR="00761168" w:rsidRDefault="00761168" w:rsidP="00761168">
      <w:pPr>
        <w:pStyle w:val="NoSpacing"/>
        <w:rPr>
          <w:rFonts w:cs="Times New Roman"/>
          <w:szCs w:val="24"/>
        </w:rPr>
      </w:pPr>
    </w:p>
    <w:p w14:paraId="5FD2D6FE" w14:textId="77777777" w:rsidR="00761168" w:rsidRDefault="00761168" w:rsidP="00761168">
      <w:pPr>
        <w:pStyle w:val="NoSpacing"/>
        <w:rPr>
          <w:rFonts w:cs="Times New Roman"/>
          <w:szCs w:val="24"/>
        </w:rPr>
      </w:pPr>
    </w:p>
    <w:p w14:paraId="368EAC29" w14:textId="77777777" w:rsidR="00761168" w:rsidRDefault="00761168" w:rsidP="00761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February 2024</w:t>
      </w:r>
    </w:p>
    <w:p w14:paraId="7EA8858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34B4C" w14:textId="77777777" w:rsidR="00761168" w:rsidRDefault="00761168" w:rsidP="009139A6">
      <w:r>
        <w:separator/>
      </w:r>
    </w:p>
  </w:endnote>
  <w:endnote w:type="continuationSeparator" w:id="0">
    <w:p w14:paraId="216EFA3E" w14:textId="77777777" w:rsidR="00761168" w:rsidRDefault="007611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D49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6E5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01E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5B62C" w14:textId="77777777" w:rsidR="00761168" w:rsidRDefault="00761168" w:rsidP="009139A6">
      <w:r>
        <w:separator/>
      </w:r>
    </w:p>
  </w:footnote>
  <w:footnote w:type="continuationSeparator" w:id="0">
    <w:p w14:paraId="272E5F3E" w14:textId="77777777" w:rsidR="00761168" w:rsidRDefault="007611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58C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8AF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045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168"/>
    <w:rsid w:val="000666E0"/>
    <w:rsid w:val="002510B7"/>
    <w:rsid w:val="005C130B"/>
    <w:rsid w:val="0076116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09A7"/>
  <w15:chartTrackingRefBased/>
  <w15:docId w15:val="{6955014F-6C86-4F40-8B4F-20098318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2024-02-14T16:45:00Z</dcterms:created>
  <dcterms:modified xsi:type="dcterms:W3CDTF">2024-02-14T16:45:00Z</dcterms:modified>
</cp:coreProperties>
</file>