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FECF43" w14:textId="77777777" w:rsidR="00AD6EED" w:rsidRDefault="00AD6EED" w:rsidP="00AD6E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BRAY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7861F768" w14:textId="77777777" w:rsidR="00AD6EED" w:rsidRDefault="00AD6EED" w:rsidP="00AD6E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Westminster.</w:t>
      </w:r>
    </w:p>
    <w:p w14:paraId="615D4837" w14:textId="77777777" w:rsidR="00AD6EED" w:rsidRDefault="00AD6EED" w:rsidP="00AD6E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A85480" w14:textId="77777777" w:rsidR="00AD6EED" w:rsidRDefault="00AD6EED" w:rsidP="00AD6E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BE8945" w14:textId="77777777" w:rsidR="00AD6EED" w:rsidRDefault="00AD6EED" w:rsidP="00AD6E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Feb.1477</w:t>
      </w:r>
      <w:r>
        <w:rPr>
          <w:rFonts w:ascii="Times New Roman" w:hAnsi="Times New Roman" w:cs="Times New Roman"/>
          <w:sz w:val="24"/>
          <w:szCs w:val="24"/>
        </w:rPr>
        <w:tab/>
        <w:t>Gift of his goods and chattels to Thomas Lacy, gentleman(q.v.), and</w:t>
      </w:r>
    </w:p>
    <w:p w14:paraId="0EA4DC95" w14:textId="77777777" w:rsidR="00AD6EED" w:rsidRDefault="00AD6EED" w:rsidP="00AD6E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Thomas Hunt, gentleman(q.v.).   (C.C.R. 1476-85 p.110)</w:t>
      </w:r>
    </w:p>
    <w:p w14:paraId="65AF02AA" w14:textId="77777777" w:rsidR="00AD6EED" w:rsidRDefault="00AD6EED" w:rsidP="00AD6E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0618FD" w14:textId="77777777" w:rsidR="00AD6EED" w:rsidRDefault="00AD6EED" w:rsidP="00AD6E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F96499" w14:textId="77777777" w:rsidR="00AD6EED" w:rsidRDefault="00AD6EED" w:rsidP="00AD6E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August 2021</w:t>
      </w:r>
    </w:p>
    <w:p w14:paraId="71CA7DB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C266BD" w14:textId="77777777" w:rsidR="00AD6EED" w:rsidRDefault="00AD6EED" w:rsidP="009139A6">
      <w:r>
        <w:separator/>
      </w:r>
    </w:p>
  </w:endnote>
  <w:endnote w:type="continuationSeparator" w:id="0">
    <w:p w14:paraId="576B41C3" w14:textId="77777777" w:rsidR="00AD6EED" w:rsidRDefault="00AD6EE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CF64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44FBB8" w14:textId="77777777" w:rsidR="00AD6EED" w:rsidRDefault="00AD6EED" w:rsidP="009139A6">
      <w:r>
        <w:separator/>
      </w:r>
    </w:p>
  </w:footnote>
  <w:footnote w:type="continuationSeparator" w:id="0">
    <w:p w14:paraId="5DE10214" w14:textId="77777777" w:rsidR="00AD6EED" w:rsidRDefault="00AD6EED" w:rsidP="009139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EED"/>
    <w:rsid w:val="000666E0"/>
    <w:rsid w:val="002510B7"/>
    <w:rsid w:val="005C130B"/>
    <w:rsid w:val="00826F5C"/>
    <w:rsid w:val="009139A6"/>
    <w:rsid w:val="009448BB"/>
    <w:rsid w:val="00A3176C"/>
    <w:rsid w:val="00AD6EED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43519F"/>
  <w15:chartTrackingRefBased/>
  <w15:docId w15:val="{0AE54A21-EB83-4CC2-B286-2BE4C936E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2021-08-02T19:30:00Z</dcterms:created>
  <dcterms:modified xsi:type="dcterms:W3CDTF">2021-08-02T19:31:00Z</dcterms:modified>
</cp:coreProperties>
</file>