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9028F" w14:textId="77777777" w:rsidR="003768D4" w:rsidRDefault="003768D4" w:rsidP="003768D4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BRAY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7D43DECB" w14:textId="77777777" w:rsidR="003768D4" w:rsidRDefault="003768D4" w:rsidP="003768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Portsoken</w:t>
      </w:r>
      <w:proofErr w:type="spellEnd"/>
      <w:r>
        <w:rPr>
          <w:rFonts w:cs="Times New Roman"/>
          <w:szCs w:val="24"/>
        </w:rPr>
        <w:t xml:space="preserve"> Ward, London.</w:t>
      </w:r>
    </w:p>
    <w:p w14:paraId="2FC71074" w14:textId="77777777" w:rsidR="003768D4" w:rsidRDefault="003768D4" w:rsidP="003768D4">
      <w:pPr>
        <w:pStyle w:val="NoSpacing"/>
        <w:rPr>
          <w:rFonts w:cs="Times New Roman"/>
          <w:szCs w:val="24"/>
        </w:rPr>
      </w:pPr>
    </w:p>
    <w:p w14:paraId="02CF028B" w14:textId="77777777" w:rsidR="003768D4" w:rsidRDefault="003768D4" w:rsidP="003768D4">
      <w:pPr>
        <w:pStyle w:val="NoSpacing"/>
        <w:rPr>
          <w:rFonts w:cs="Times New Roman"/>
          <w:szCs w:val="24"/>
        </w:rPr>
      </w:pPr>
    </w:p>
    <w:p w14:paraId="5AA13E26" w14:textId="77777777" w:rsidR="003768D4" w:rsidRDefault="003768D4" w:rsidP="003768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Constables.</w:t>
      </w:r>
    </w:p>
    <w:p w14:paraId="76DA25B9" w14:textId="77777777" w:rsidR="003768D4" w:rsidRDefault="003768D4" w:rsidP="003768D4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29E62CF5" w14:textId="77777777" w:rsidR="003768D4" w:rsidRDefault="003768D4" w:rsidP="003768D4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p.553)</w:t>
      </w:r>
    </w:p>
    <w:p w14:paraId="7E578B7E" w14:textId="77777777" w:rsidR="003768D4" w:rsidRDefault="003768D4" w:rsidP="003768D4">
      <w:pPr>
        <w:pStyle w:val="NoSpacing"/>
        <w:rPr>
          <w:rFonts w:eastAsia="Times New Roman" w:cs="Times New Roman"/>
          <w:szCs w:val="24"/>
        </w:rPr>
      </w:pPr>
    </w:p>
    <w:p w14:paraId="7F8F4E77" w14:textId="77777777" w:rsidR="003768D4" w:rsidRDefault="003768D4" w:rsidP="003768D4">
      <w:pPr>
        <w:pStyle w:val="NoSpacing"/>
        <w:rPr>
          <w:rFonts w:eastAsia="Times New Roman" w:cs="Times New Roman"/>
          <w:szCs w:val="24"/>
        </w:rPr>
      </w:pPr>
    </w:p>
    <w:p w14:paraId="37C22870" w14:textId="77777777" w:rsidR="003768D4" w:rsidRDefault="003768D4" w:rsidP="003768D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December 2023</w:t>
      </w:r>
    </w:p>
    <w:p w14:paraId="12459FF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7282D" w14:textId="77777777" w:rsidR="003768D4" w:rsidRDefault="003768D4" w:rsidP="009139A6">
      <w:r>
        <w:separator/>
      </w:r>
    </w:p>
  </w:endnote>
  <w:endnote w:type="continuationSeparator" w:id="0">
    <w:p w14:paraId="4DD20151" w14:textId="77777777" w:rsidR="003768D4" w:rsidRDefault="003768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4FC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808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B86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95E7A" w14:textId="77777777" w:rsidR="003768D4" w:rsidRDefault="003768D4" w:rsidP="009139A6">
      <w:r>
        <w:separator/>
      </w:r>
    </w:p>
  </w:footnote>
  <w:footnote w:type="continuationSeparator" w:id="0">
    <w:p w14:paraId="6D723ED3" w14:textId="77777777" w:rsidR="003768D4" w:rsidRDefault="003768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48A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E9B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48C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8D4"/>
    <w:rsid w:val="000666E0"/>
    <w:rsid w:val="002510B7"/>
    <w:rsid w:val="003768D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A4474"/>
  <w15:chartTrackingRefBased/>
  <w15:docId w15:val="{2551B4DF-67FE-4A75-804E-B9D0311D4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2023-12-30T19:15:00Z</dcterms:created>
  <dcterms:modified xsi:type="dcterms:W3CDTF">2023-12-30T19:16:00Z</dcterms:modified>
</cp:coreProperties>
</file>