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F742E" w14:textId="77777777" w:rsidR="00072A67" w:rsidRDefault="00072A67" w:rsidP="00072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ED9052B" w14:textId="77777777" w:rsidR="00072A67" w:rsidRDefault="00072A67" w:rsidP="00072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Earl’s Plympton, Devon. Yeoman.</w:t>
      </w:r>
    </w:p>
    <w:p w14:paraId="06A8113A" w14:textId="77777777" w:rsidR="00072A67" w:rsidRDefault="00072A67" w:rsidP="00072A67">
      <w:pPr>
        <w:rPr>
          <w:rFonts w:ascii="Times New Roman" w:hAnsi="Times New Roman" w:cs="Times New Roman"/>
        </w:rPr>
      </w:pPr>
    </w:p>
    <w:p w14:paraId="78A97FEF" w14:textId="77777777" w:rsidR="00072A67" w:rsidRDefault="00072A67" w:rsidP="00072A67">
      <w:pPr>
        <w:rPr>
          <w:rFonts w:ascii="Times New Roman" w:hAnsi="Times New Roman" w:cs="Times New Roman"/>
        </w:rPr>
      </w:pPr>
    </w:p>
    <w:p w14:paraId="199DF7ED" w14:textId="77777777" w:rsidR="00072A67" w:rsidRDefault="00072A67" w:rsidP="00072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William(q.v.) brought a plaint of debt against him.</w:t>
      </w:r>
    </w:p>
    <w:p w14:paraId="5C3CFB90" w14:textId="77777777" w:rsidR="00072A67" w:rsidRDefault="00072A67" w:rsidP="00072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A8BB38F" w14:textId="77777777" w:rsidR="00072A67" w:rsidRDefault="00072A67" w:rsidP="00072A67">
      <w:pPr>
        <w:rPr>
          <w:rFonts w:ascii="Times New Roman" w:hAnsi="Times New Roman" w:cs="Times New Roman"/>
        </w:rPr>
      </w:pPr>
    </w:p>
    <w:p w14:paraId="4C742C2C" w14:textId="77777777" w:rsidR="00072A67" w:rsidRDefault="00072A67" w:rsidP="00072A67">
      <w:pPr>
        <w:rPr>
          <w:rFonts w:ascii="Times New Roman" w:hAnsi="Times New Roman" w:cs="Times New Roman"/>
        </w:rPr>
      </w:pPr>
    </w:p>
    <w:p w14:paraId="1FCF68CE" w14:textId="77777777" w:rsidR="00072A67" w:rsidRDefault="00072A67" w:rsidP="00072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April 2019</w:t>
      </w:r>
    </w:p>
    <w:p w14:paraId="71670DD1" w14:textId="77777777" w:rsidR="006B2F86" w:rsidRPr="00E71FC3" w:rsidRDefault="00072A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6E3BC" w14:textId="77777777" w:rsidR="00072A67" w:rsidRDefault="00072A67" w:rsidP="00E71FC3">
      <w:r>
        <w:separator/>
      </w:r>
    </w:p>
  </w:endnote>
  <w:endnote w:type="continuationSeparator" w:id="0">
    <w:p w14:paraId="4E098F1D" w14:textId="77777777" w:rsidR="00072A67" w:rsidRDefault="00072A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E63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9FBEC" w14:textId="77777777" w:rsidR="00072A67" w:rsidRDefault="00072A67" w:rsidP="00E71FC3">
      <w:r>
        <w:separator/>
      </w:r>
    </w:p>
  </w:footnote>
  <w:footnote w:type="continuationSeparator" w:id="0">
    <w:p w14:paraId="4E37AEFB" w14:textId="77777777" w:rsidR="00072A67" w:rsidRDefault="00072A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67"/>
    <w:rsid w:val="00072A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83B7D"/>
  <w15:chartTrackingRefBased/>
  <w15:docId w15:val="{3DE60BBE-0EE8-4DDA-A52B-26C98133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A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2019-05-01T18:57:00Z</dcterms:created>
  <dcterms:modified xsi:type="dcterms:W3CDTF">2019-05-01T18:57:00Z</dcterms:modified>
</cp:coreProperties>
</file>