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20479" w14:textId="77777777" w:rsidR="009D2D5F" w:rsidRDefault="009D2D5F" w:rsidP="009D2D5F">
      <w:pPr>
        <w:pStyle w:val="NoSpacing"/>
        <w:rPr>
          <w:rFonts w:cs="Times New Roman"/>
          <w:szCs w:val="24"/>
        </w:rPr>
      </w:pPr>
      <w:r>
        <w:rPr>
          <w:u w:val="single"/>
        </w:rPr>
        <w:t>John BRAY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45225B44" w14:textId="77777777" w:rsidR="009D2D5F" w:rsidRDefault="009D2D5F" w:rsidP="009D2D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Colmworth</w:t>
      </w:r>
      <w:proofErr w:type="spellEnd"/>
      <w:r>
        <w:rPr>
          <w:rFonts w:cs="Times New Roman"/>
          <w:szCs w:val="24"/>
        </w:rPr>
        <w:t>.</w:t>
      </w:r>
    </w:p>
    <w:p w14:paraId="52141A37" w14:textId="77777777" w:rsidR="009D2D5F" w:rsidRDefault="009D2D5F" w:rsidP="009D2D5F">
      <w:pPr>
        <w:pStyle w:val="NoSpacing"/>
        <w:rPr>
          <w:rFonts w:cs="Times New Roman"/>
          <w:szCs w:val="24"/>
        </w:rPr>
      </w:pPr>
    </w:p>
    <w:p w14:paraId="683E9A00" w14:textId="77777777" w:rsidR="009D2D5F" w:rsidRDefault="009D2D5F" w:rsidP="009D2D5F">
      <w:pPr>
        <w:pStyle w:val="NoSpacing"/>
        <w:rPr>
          <w:rFonts w:cs="Times New Roman"/>
          <w:szCs w:val="24"/>
        </w:rPr>
      </w:pPr>
    </w:p>
    <w:p w14:paraId="44A6F307" w14:textId="77777777" w:rsidR="009D2D5F" w:rsidRDefault="009D2D5F" w:rsidP="009D2D5F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53C62524" w14:textId="77777777" w:rsidR="009D2D5F" w:rsidRDefault="009D2D5F" w:rsidP="009D2D5F">
      <w:pPr>
        <w:pStyle w:val="NoSpacing"/>
      </w:pPr>
      <w:r>
        <w:tab/>
      </w:r>
      <w:r>
        <w:tab/>
        <w:t>all cities, boroughs and towns and from all secular lords of towns and</w:t>
      </w:r>
    </w:p>
    <w:p w14:paraId="738BA87F" w14:textId="77777777" w:rsidR="009D2D5F" w:rsidRDefault="009D2D5F" w:rsidP="009D2D5F">
      <w:pPr>
        <w:pStyle w:val="NoSpacing"/>
        <w:ind w:left="1440"/>
      </w:pPr>
      <w:r>
        <w:t>other lay persons having goods and possessions in Bedfordshire</w:t>
      </w:r>
    </w:p>
    <w:p w14:paraId="4FCC08D8" w14:textId="77777777" w:rsidR="009D2D5F" w:rsidRDefault="009D2D5F" w:rsidP="009D2D5F">
      <w:pPr>
        <w:pStyle w:val="NoSpacing"/>
        <w:ind w:left="1440"/>
      </w:pPr>
      <w:r>
        <w:t>the taxes of the fifteenth and the tenth.</w:t>
      </w:r>
    </w:p>
    <w:p w14:paraId="617C3848" w14:textId="77777777" w:rsidR="009D2D5F" w:rsidRDefault="009D2D5F" w:rsidP="009D2D5F">
      <w:pPr>
        <w:pStyle w:val="NoSpacing"/>
      </w:pPr>
      <w:r>
        <w:tab/>
      </w:r>
      <w:r>
        <w:tab/>
        <w:t>(C.F.R. 1413-22 p.27)</w:t>
      </w:r>
    </w:p>
    <w:p w14:paraId="75881EFC" w14:textId="77777777" w:rsidR="009D2D5F" w:rsidRDefault="009D2D5F" w:rsidP="009D2D5F">
      <w:pPr>
        <w:pStyle w:val="NoSpacing"/>
      </w:pPr>
    </w:p>
    <w:p w14:paraId="02199AEB" w14:textId="77777777" w:rsidR="009D2D5F" w:rsidRDefault="009D2D5F" w:rsidP="009D2D5F">
      <w:pPr>
        <w:pStyle w:val="NoSpacing"/>
      </w:pPr>
    </w:p>
    <w:p w14:paraId="2B58D61B" w14:textId="77777777" w:rsidR="009D2D5F" w:rsidRDefault="009D2D5F" w:rsidP="009D2D5F">
      <w:pPr>
        <w:pStyle w:val="NoSpacing"/>
      </w:pPr>
      <w:r>
        <w:t>12 August 2024</w:t>
      </w:r>
    </w:p>
    <w:p w14:paraId="6D4C44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05D64" w14:textId="77777777" w:rsidR="009D2D5F" w:rsidRDefault="009D2D5F" w:rsidP="009139A6">
      <w:r>
        <w:separator/>
      </w:r>
    </w:p>
  </w:endnote>
  <w:endnote w:type="continuationSeparator" w:id="0">
    <w:p w14:paraId="44C637F4" w14:textId="77777777" w:rsidR="009D2D5F" w:rsidRDefault="009D2D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F1E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2DE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82F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28529" w14:textId="77777777" w:rsidR="009D2D5F" w:rsidRDefault="009D2D5F" w:rsidP="009139A6">
      <w:r>
        <w:separator/>
      </w:r>
    </w:p>
  </w:footnote>
  <w:footnote w:type="continuationSeparator" w:id="0">
    <w:p w14:paraId="0716262A" w14:textId="77777777" w:rsidR="009D2D5F" w:rsidRDefault="009D2D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9A1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787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25B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5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2D5F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5D48"/>
  <w15:chartTrackingRefBased/>
  <w15:docId w15:val="{2F66CF9B-E985-4434-8D13-73AFC9C8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2024-08-12T17:54:00Z</dcterms:created>
  <dcterms:modified xsi:type="dcterms:W3CDTF">2024-08-12T17:55:00Z</dcterms:modified>
</cp:coreProperties>
</file>