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165845" w14:textId="5B6B1847" w:rsidR="006B2F86" w:rsidRDefault="006A5EFE" w:rsidP="00E71FC3">
      <w:pPr>
        <w:pStyle w:val="NoSpacing"/>
      </w:pPr>
      <w:r>
        <w:rPr>
          <w:u w:val="single"/>
        </w:rPr>
        <w:t>John BRAY</w:t>
      </w:r>
      <w:r>
        <w:t xml:space="preserve">    </w:t>
      </w:r>
      <w:proofErr w:type="gramStart"/>
      <w:r>
        <w:t xml:space="preserve">   (</w:t>
      </w:r>
      <w:proofErr w:type="gramEnd"/>
      <w:r>
        <w:t>fl.1409)</w:t>
      </w:r>
    </w:p>
    <w:p w14:paraId="368F442B" w14:textId="39DC5225" w:rsidR="006A5EFE" w:rsidRDefault="006A5EFE" w:rsidP="00E71FC3">
      <w:pPr>
        <w:pStyle w:val="NoSpacing"/>
      </w:pPr>
      <w:r>
        <w:t>of Canterbury.</w:t>
      </w:r>
    </w:p>
    <w:p w14:paraId="54483546" w14:textId="7130A47B" w:rsidR="006A5EFE" w:rsidRDefault="006A5EFE" w:rsidP="00E71FC3">
      <w:pPr>
        <w:pStyle w:val="NoSpacing"/>
      </w:pPr>
    </w:p>
    <w:p w14:paraId="7222EBA8" w14:textId="40B7784E" w:rsidR="006A5EFE" w:rsidRDefault="006A5EFE" w:rsidP="00E71FC3">
      <w:pPr>
        <w:pStyle w:val="NoSpacing"/>
      </w:pPr>
    </w:p>
    <w:p w14:paraId="598F0DF1" w14:textId="3758B6E3" w:rsidR="006A5EFE" w:rsidRDefault="006A5EFE" w:rsidP="00E71FC3">
      <w:pPr>
        <w:pStyle w:val="NoSpacing"/>
      </w:pPr>
      <w:r>
        <w:t>= (1409) Joan(q.v.), daughter of John Gate(q.v.).    (Cowper p.105)</w:t>
      </w:r>
    </w:p>
    <w:p w14:paraId="616D01B2" w14:textId="2DE704B3" w:rsidR="006A5EFE" w:rsidRDefault="006A5EFE" w:rsidP="00E71FC3">
      <w:pPr>
        <w:pStyle w:val="NoSpacing"/>
      </w:pPr>
    </w:p>
    <w:p w14:paraId="12AC043F" w14:textId="6C2BA7B8" w:rsidR="006A5EFE" w:rsidRDefault="006A5EFE" w:rsidP="00E71FC3">
      <w:pPr>
        <w:pStyle w:val="NoSpacing"/>
      </w:pPr>
    </w:p>
    <w:p w14:paraId="61CE3EF2" w14:textId="79D56522" w:rsidR="006A5EFE" w:rsidRDefault="006A5EFE" w:rsidP="00E71FC3">
      <w:pPr>
        <w:pStyle w:val="NoSpacing"/>
      </w:pPr>
      <w:r>
        <w:tab/>
        <w:t>1409</w:t>
      </w:r>
      <w:r>
        <w:tab/>
        <w:t>He became a Freeman by marriage.   (ibid.)</w:t>
      </w:r>
    </w:p>
    <w:p w14:paraId="0A95C3A3" w14:textId="2E7F087A" w:rsidR="006A5EFE" w:rsidRDefault="006A5EFE" w:rsidP="00E71FC3">
      <w:pPr>
        <w:pStyle w:val="NoSpacing"/>
      </w:pPr>
    </w:p>
    <w:p w14:paraId="5A74F601" w14:textId="540E5B5B" w:rsidR="006A5EFE" w:rsidRDefault="006A5EFE" w:rsidP="00E71FC3">
      <w:pPr>
        <w:pStyle w:val="NoSpacing"/>
      </w:pPr>
    </w:p>
    <w:p w14:paraId="45D3877A" w14:textId="17D99014" w:rsidR="006A5EFE" w:rsidRPr="006A5EFE" w:rsidRDefault="006A5EFE" w:rsidP="00E71FC3">
      <w:pPr>
        <w:pStyle w:val="NoSpacing"/>
      </w:pPr>
      <w:r>
        <w:t>5 August 2018</w:t>
      </w:r>
      <w:bookmarkStart w:id="0" w:name="_GoBack"/>
      <w:bookmarkEnd w:id="0"/>
    </w:p>
    <w:sectPr w:rsidR="006A5EFE" w:rsidRPr="006A5E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83A92" w14:textId="77777777" w:rsidR="006A5EFE" w:rsidRDefault="006A5EFE" w:rsidP="00E71FC3">
      <w:pPr>
        <w:spacing w:after="0" w:line="240" w:lineRule="auto"/>
      </w:pPr>
      <w:r>
        <w:separator/>
      </w:r>
    </w:p>
  </w:endnote>
  <w:endnote w:type="continuationSeparator" w:id="0">
    <w:p w14:paraId="1BADBE4D" w14:textId="77777777" w:rsidR="006A5EFE" w:rsidRDefault="006A5E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03F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306EF" w14:textId="77777777" w:rsidR="006A5EFE" w:rsidRDefault="006A5EFE" w:rsidP="00E71FC3">
      <w:pPr>
        <w:spacing w:after="0" w:line="240" w:lineRule="auto"/>
      </w:pPr>
      <w:r>
        <w:separator/>
      </w:r>
    </w:p>
  </w:footnote>
  <w:footnote w:type="continuationSeparator" w:id="0">
    <w:p w14:paraId="76814B30" w14:textId="77777777" w:rsidR="006A5EFE" w:rsidRDefault="006A5E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FE"/>
    <w:rsid w:val="001A7C09"/>
    <w:rsid w:val="00577BD5"/>
    <w:rsid w:val="00656CBA"/>
    <w:rsid w:val="006A1F77"/>
    <w:rsid w:val="006A5EFE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BE1D6"/>
  <w15:chartTrackingRefBased/>
  <w15:docId w15:val="{E3963C86-FFD2-4EC9-BDC5-727673A2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2018-08-05T17:24:00Z</dcterms:created>
  <dcterms:modified xsi:type="dcterms:W3CDTF">2018-08-05T17:28:00Z</dcterms:modified>
</cp:coreProperties>
</file>