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77CF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BRAY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231434DD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Boston, Lincolnshire.</w:t>
      </w:r>
    </w:p>
    <w:p w14:paraId="593CD501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C47596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4DFB663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24 Jun.1404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serving in Picardy and the Calais</w:t>
      </w:r>
    </w:p>
    <w:p w14:paraId="5564C4F6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March under Sir Thomas Swinburn(q.v.). (C.P.R. 1401-5 p.403)</w:t>
      </w:r>
    </w:p>
    <w:p w14:paraId="15E4F8C5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C286A85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8B38B3" w14:textId="77777777" w:rsidR="009570B7" w:rsidRDefault="009570B7" w:rsidP="009570B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February 2023</w:t>
      </w:r>
    </w:p>
    <w:p w14:paraId="68DA45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B9EA3" w14:textId="77777777" w:rsidR="009570B7" w:rsidRDefault="009570B7" w:rsidP="009139A6">
      <w:r>
        <w:separator/>
      </w:r>
    </w:p>
  </w:endnote>
  <w:endnote w:type="continuationSeparator" w:id="0">
    <w:p w14:paraId="638D1EEA" w14:textId="77777777" w:rsidR="009570B7" w:rsidRDefault="009570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D7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D2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3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4937A" w14:textId="77777777" w:rsidR="009570B7" w:rsidRDefault="009570B7" w:rsidP="009139A6">
      <w:r>
        <w:separator/>
      </w:r>
    </w:p>
  </w:footnote>
  <w:footnote w:type="continuationSeparator" w:id="0">
    <w:p w14:paraId="14D1C4C5" w14:textId="77777777" w:rsidR="009570B7" w:rsidRDefault="009570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8C2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90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A3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B7"/>
    <w:rsid w:val="000666E0"/>
    <w:rsid w:val="002510B7"/>
    <w:rsid w:val="005C130B"/>
    <w:rsid w:val="00826F5C"/>
    <w:rsid w:val="009139A6"/>
    <w:rsid w:val="009448BB"/>
    <w:rsid w:val="00947624"/>
    <w:rsid w:val="009570B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9ED4F"/>
  <w15:chartTrackingRefBased/>
  <w15:docId w15:val="{03A01D69-7185-47D0-873D-D90FE336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2023-03-02T21:14:00Z</dcterms:created>
  <dcterms:modified xsi:type="dcterms:W3CDTF">2023-03-02T21:14:00Z</dcterms:modified>
</cp:coreProperties>
</file>