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6EFF5" w14:textId="77777777" w:rsidR="006F37A1" w:rsidRDefault="006F37A1" w:rsidP="006F37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BRAY, junior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4AD04E90" w14:textId="77777777" w:rsidR="006F37A1" w:rsidRDefault="006F37A1" w:rsidP="006F37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3462CBDF" w14:textId="77777777" w:rsidR="006F37A1" w:rsidRDefault="006F37A1" w:rsidP="006F37A1">
      <w:pPr>
        <w:pStyle w:val="NoSpacing"/>
        <w:rPr>
          <w:rFonts w:cs="Times New Roman"/>
          <w:szCs w:val="24"/>
        </w:rPr>
      </w:pPr>
    </w:p>
    <w:p w14:paraId="4D33F085" w14:textId="77777777" w:rsidR="006F37A1" w:rsidRDefault="006F37A1" w:rsidP="006F37A1">
      <w:pPr>
        <w:pStyle w:val="NoSpacing"/>
        <w:rPr>
          <w:rFonts w:cs="Times New Roman"/>
          <w:szCs w:val="24"/>
        </w:rPr>
      </w:pPr>
    </w:p>
    <w:p w14:paraId="5C9EF53B" w14:textId="77777777" w:rsidR="006F37A1" w:rsidRDefault="006F37A1" w:rsidP="006F37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He made a plaint of debt against Stephen de </w:t>
      </w:r>
      <w:proofErr w:type="spellStart"/>
      <w:r>
        <w:rPr>
          <w:rFonts w:cs="Times New Roman"/>
          <w:szCs w:val="24"/>
        </w:rPr>
        <w:t>Wygenhale</w:t>
      </w:r>
      <w:proofErr w:type="spellEnd"/>
      <w:r>
        <w:rPr>
          <w:rFonts w:cs="Times New Roman"/>
          <w:szCs w:val="24"/>
        </w:rPr>
        <w:t xml:space="preserve"> of Norwich(q.v.).</w:t>
      </w:r>
    </w:p>
    <w:p w14:paraId="5932CD3F" w14:textId="77777777" w:rsidR="006F37A1" w:rsidRDefault="006F37A1" w:rsidP="006F37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0D78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0CF8CA8C" w14:textId="77777777" w:rsidR="006F37A1" w:rsidRDefault="006F37A1" w:rsidP="006F37A1">
      <w:pPr>
        <w:pStyle w:val="NoSpacing"/>
        <w:rPr>
          <w:rFonts w:cs="Times New Roman"/>
          <w:szCs w:val="24"/>
        </w:rPr>
      </w:pPr>
    </w:p>
    <w:p w14:paraId="3F7F1C79" w14:textId="77777777" w:rsidR="006F37A1" w:rsidRDefault="006F37A1" w:rsidP="006F37A1">
      <w:pPr>
        <w:pStyle w:val="NoSpacing"/>
        <w:rPr>
          <w:rFonts w:cs="Times New Roman"/>
          <w:szCs w:val="24"/>
        </w:rPr>
      </w:pPr>
    </w:p>
    <w:p w14:paraId="0A742FF8" w14:textId="77777777" w:rsidR="006F37A1" w:rsidRDefault="006F37A1" w:rsidP="006F37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2023</w:t>
      </w:r>
    </w:p>
    <w:p w14:paraId="4CB2B0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0466F" w14:textId="77777777" w:rsidR="006F37A1" w:rsidRDefault="006F37A1" w:rsidP="009139A6">
      <w:r>
        <w:separator/>
      </w:r>
    </w:p>
  </w:endnote>
  <w:endnote w:type="continuationSeparator" w:id="0">
    <w:p w14:paraId="11DC1F24" w14:textId="77777777" w:rsidR="006F37A1" w:rsidRDefault="006F37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B1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B0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EE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1C28D" w14:textId="77777777" w:rsidR="006F37A1" w:rsidRDefault="006F37A1" w:rsidP="009139A6">
      <w:r>
        <w:separator/>
      </w:r>
    </w:p>
  </w:footnote>
  <w:footnote w:type="continuationSeparator" w:id="0">
    <w:p w14:paraId="1794AC43" w14:textId="77777777" w:rsidR="006F37A1" w:rsidRDefault="006F37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0D4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5D2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10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A1"/>
    <w:rsid w:val="000666E0"/>
    <w:rsid w:val="002510B7"/>
    <w:rsid w:val="005C130B"/>
    <w:rsid w:val="006F37A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AB4C"/>
  <w15:chartTrackingRefBased/>
  <w15:docId w15:val="{84FF4517-5C98-4F11-86B2-F13480DE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37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2023-06-05T08:09:00Z</dcterms:created>
  <dcterms:modified xsi:type="dcterms:W3CDTF">2023-06-05T08:09:00Z</dcterms:modified>
</cp:coreProperties>
</file>