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54E16" w14:textId="77777777" w:rsidR="005002A9" w:rsidRDefault="005002A9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BRAY</w:t>
      </w:r>
      <w:r>
        <w:rPr>
          <w:rFonts w:ascii="Times New Roman" w:hAnsi="Times New Roman" w:cs="Times New Roman"/>
          <w:sz w:val="24"/>
          <w:szCs w:val="24"/>
        </w:rPr>
        <w:t xml:space="preserve">      (fl.1405)</w:t>
      </w:r>
    </w:p>
    <w:p w14:paraId="52E16594" w14:textId="77777777" w:rsidR="005002A9" w:rsidRDefault="005002A9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2B276" w14:textId="77777777" w:rsidR="005002A9" w:rsidRDefault="005002A9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852E95" w14:textId="77777777" w:rsidR="005002A9" w:rsidRDefault="005002A9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Nov.1405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Deddington, </w:t>
      </w:r>
    </w:p>
    <w:p w14:paraId="5659028A" w14:textId="77777777" w:rsidR="005002A9" w:rsidRDefault="005002A9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into the lands of the late James Butler, Earl of Ormond(q.v.).</w:t>
      </w:r>
    </w:p>
    <w:p w14:paraId="2FC33E14" w14:textId="212FE3FE" w:rsidR="005002A9" w:rsidRDefault="005002A9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ref. eCIPM 21-261)</w:t>
      </w:r>
    </w:p>
    <w:p w14:paraId="4FB35BC5" w14:textId="77777777" w:rsidR="0089417A" w:rsidRDefault="0089417A" w:rsidP="008941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Nov.1405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Deddington,</w:t>
      </w:r>
    </w:p>
    <w:p w14:paraId="2ED47107" w14:textId="77777777" w:rsidR="0089417A" w:rsidRDefault="0089417A" w:rsidP="008941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Oxfordshire, into lands of John Butler, Earl of Ormond(q.v.).</w:t>
      </w:r>
    </w:p>
    <w:p w14:paraId="2700F8EE" w14:textId="77777777" w:rsidR="0089417A" w:rsidRDefault="0089417A" w:rsidP="008941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19-323A)</w:t>
      </w:r>
    </w:p>
    <w:p w14:paraId="454A5533" w14:textId="77777777" w:rsidR="0089417A" w:rsidRDefault="0089417A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3145DA" w14:textId="77777777" w:rsidR="005002A9" w:rsidRDefault="005002A9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1AC11" w14:textId="77777777" w:rsidR="005002A9" w:rsidRDefault="005002A9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42C2FF" w14:textId="7D2BBB97" w:rsidR="00DD5B8A" w:rsidRDefault="005002A9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</w:p>
    <w:p w14:paraId="11C890E3" w14:textId="50051639" w:rsidR="0089417A" w:rsidRPr="005002A9" w:rsidRDefault="0089417A" w:rsidP="00500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June 2021</w:t>
      </w:r>
    </w:p>
    <w:sectPr w:rsidR="0089417A" w:rsidRPr="005002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9EF71" w14:textId="77777777" w:rsidR="005002A9" w:rsidRDefault="005002A9" w:rsidP="00564E3C">
      <w:pPr>
        <w:spacing w:after="0" w:line="240" w:lineRule="auto"/>
      </w:pPr>
      <w:r>
        <w:separator/>
      </w:r>
    </w:p>
  </w:endnote>
  <w:endnote w:type="continuationSeparator" w:id="0">
    <w:p w14:paraId="4AD24D92" w14:textId="77777777" w:rsidR="005002A9" w:rsidRDefault="005002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392A0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B0670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9417A">
      <w:rPr>
        <w:rFonts w:ascii="Times New Roman" w:hAnsi="Times New Roman" w:cs="Times New Roman"/>
        <w:noProof/>
        <w:sz w:val="24"/>
        <w:szCs w:val="24"/>
      </w:rPr>
      <w:t>7 June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18C2C9B6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A4F55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F7AAA" w14:textId="77777777" w:rsidR="005002A9" w:rsidRDefault="005002A9" w:rsidP="00564E3C">
      <w:pPr>
        <w:spacing w:after="0" w:line="240" w:lineRule="auto"/>
      </w:pPr>
      <w:r>
        <w:separator/>
      </w:r>
    </w:p>
  </w:footnote>
  <w:footnote w:type="continuationSeparator" w:id="0">
    <w:p w14:paraId="30F111BC" w14:textId="77777777" w:rsidR="005002A9" w:rsidRDefault="005002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063D0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29414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F4DD2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2A9"/>
    <w:rsid w:val="00372DC6"/>
    <w:rsid w:val="005002A9"/>
    <w:rsid w:val="00564E3C"/>
    <w:rsid w:val="0064591D"/>
    <w:rsid w:val="0089417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B21BA"/>
  <w15:chartTrackingRefBased/>
  <w15:docId w15:val="{7DCD0ABC-FCED-414D-A1E5-9F901E233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2016-02-19T20:16:00Z</dcterms:created>
  <dcterms:modified xsi:type="dcterms:W3CDTF">2021-06-07T10:21:00Z</dcterms:modified>
</cp:coreProperties>
</file>