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76E95" w14:textId="77777777" w:rsidR="00F32483" w:rsidRDefault="00F32483" w:rsidP="00F324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BRAY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fl.1434-5)</w:t>
      </w:r>
    </w:p>
    <w:p w14:paraId="0B59F66A" w14:textId="77777777" w:rsidR="00F32483" w:rsidRDefault="00F32483" w:rsidP="00F324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Wickhampton</w:t>
      </w:r>
      <w:proofErr w:type="spellEnd"/>
      <w:r>
        <w:rPr>
          <w:rFonts w:cs="Times New Roman"/>
          <w:szCs w:val="24"/>
        </w:rPr>
        <w:t>, Norfolk.</w:t>
      </w:r>
    </w:p>
    <w:p w14:paraId="154F0166" w14:textId="77777777" w:rsidR="00F32483" w:rsidRDefault="00F32483" w:rsidP="00F32483">
      <w:pPr>
        <w:pStyle w:val="NoSpacing"/>
        <w:rPr>
          <w:rFonts w:cs="Times New Roman"/>
          <w:szCs w:val="24"/>
        </w:rPr>
      </w:pPr>
    </w:p>
    <w:p w14:paraId="12F56513" w14:textId="77777777" w:rsidR="00F32483" w:rsidRDefault="00F32483" w:rsidP="00F32483">
      <w:pPr>
        <w:pStyle w:val="NoSpacing"/>
        <w:rPr>
          <w:rFonts w:cs="Times New Roman"/>
          <w:szCs w:val="24"/>
        </w:rPr>
      </w:pPr>
    </w:p>
    <w:p w14:paraId="6B333429" w14:textId="77777777" w:rsidR="00F32483" w:rsidRDefault="00F32483" w:rsidP="00F324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John(q.v.)</w:t>
      </w:r>
    </w:p>
    <w:p w14:paraId="2664F3D2" w14:textId="77777777" w:rsidR="00F32483" w:rsidRDefault="00F32483" w:rsidP="00F32483">
      <w:pPr>
        <w:pStyle w:val="NoSpacing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(“An Essay Towards a Topographical History of the County of Norfolk” 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135-7,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09EA7A90" w14:textId="77777777" w:rsidR="00F32483" w:rsidRDefault="00F32483" w:rsidP="00F32483">
      <w:pPr>
        <w:pStyle w:val="NoSpacing"/>
        <w:rPr>
          <w:rFonts w:cs="Times New Roman"/>
          <w:szCs w:val="24"/>
        </w:rPr>
      </w:pPr>
    </w:p>
    <w:p w14:paraId="036C8D6E" w14:textId="77777777" w:rsidR="00F32483" w:rsidRDefault="00F32483" w:rsidP="00F32483">
      <w:pPr>
        <w:pStyle w:val="NoSpacing"/>
        <w:rPr>
          <w:rFonts w:cs="Times New Roman"/>
          <w:szCs w:val="24"/>
        </w:rPr>
      </w:pPr>
    </w:p>
    <w:p w14:paraId="767A6164" w14:textId="77777777" w:rsidR="00F32483" w:rsidRDefault="00F32483" w:rsidP="00F324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1434-5</w:t>
      </w:r>
      <w:r>
        <w:rPr>
          <w:rFonts w:cs="Times New Roman"/>
          <w:szCs w:val="24"/>
        </w:rPr>
        <w:tab/>
        <w:t xml:space="preserve">They held the manor of </w:t>
      </w:r>
      <w:proofErr w:type="spellStart"/>
      <w:r>
        <w:rPr>
          <w:rFonts w:cs="Times New Roman"/>
          <w:szCs w:val="24"/>
        </w:rPr>
        <w:t>Wickhampton</w:t>
      </w:r>
      <w:proofErr w:type="spellEnd"/>
      <w:r>
        <w:rPr>
          <w:rFonts w:cs="Times New Roman"/>
          <w:szCs w:val="24"/>
        </w:rPr>
        <w:t>.   (ibid.)</w:t>
      </w:r>
    </w:p>
    <w:p w14:paraId="4FF72E84" w14:textId="77777777" w:rsidR="00F32483" w:rsidRDefault="00F32483" w:rsidP="00F32483">
      <w:pPr>
        <w:pStyle w:val="NoSpacing"/>
        <w:rPr>
          <w:rFonts w:cs="Times New Roman"/>
          <w:szCs w:val="24"/>
        </w:rPr>
      </w:pPr>
    </w:p>
    <w:p w14:paraId="58C05B16" w14:textId="77777777" w:rsidR="00F32483" w:rsidRDefault="00F32483" w:rsidP="00F32483">
      <w:pPr>
        <w:pStyle w:val="NoSpacing"/>
        <w:rPr>
          <w:rFonts w:cs="Times New Roman"/>
          <w:szCs w:val="24"/>
        </w:rPr>
      </w:pPr>
    </w:p>
    <w:p w14:paraId="667352BA" w14:textId="77777777" w:rsidR="00F32483" w:rsidRDefault="00F32483" w:rsidP="00F324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February 2024</w:t>
      </w:r>
    </w:p>
    <w:p w14:paraId="71E02A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0D85C" w14:textId="77777777" w:rsidR="00F32483" w:rsidRDefault="00F32483" w:rsidP="009139A6">
      <w:r>
        <w:separator/>
      </w:r>
    </w:p>
  </w:endnote>
  <w:endnote w:type="continuationSeparator" w:id="0">
    <w:p w14:paraId="5CCE7250" w14:textId="77777777" w:rsidR="00F32483" w:rsidRDefault="00F324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65F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EEC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783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978A1" w14:textId="77777777" w:rsidR="00F32483" w:rsidRDefault="00F32483" w:rsidP="009139A6">
      <w:r>
        <w:separator/>
      </w:r>
    </w:p>
  </w:footnote>
  <w:footnote w:type="continuationSeparator" w:id="0">
    <w:p w14:paraId="1F8D447F" w14:textId="77777777" w:rsidR="00F32483" w:rsidRDefault="00F324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82A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B81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3F5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8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32483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F5EAD"/>
  <w15:chartTrackingRefBased/>
  <w15:docId w15:val="{692D70E5-08BF-4E08-A30D-BC92B37F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2024-02-14T16:46:00Z</dcterms:created>
  <dcterms:modified xsi:type="dcterms:W3CDTF">2024-02-14T16:47:00Z</dcterms:modified>
</cp:coreProperties>
</file>